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3BD39" w14:textId="77777777" w:rsidR="007046BF" w:rsidRPr="007046BF" w:rsidRDefault="007046BF" w:rsidP="007046BF">
      <w:pPr>
        <w:widowControl/>
        <w:pBdr>
          <w:bottom w:val="single" w:sz="4" w:space="1" w:color="auto"/>
        </w:pBdr>
        <w:shd w:val="clear" w:color="auto" w:fill="FCFCFC"/>
        <w:spacing w:after="120"/>
        <w:jc w:val="center"/>
        <w:outlineLvl w:val="0"/>
        <w:rPr>
          <w:rFonts w:ascii="Georgia" w:eastAsia="Times New Roman" w:hAnsi="Georgia"/>
          <w:color w:val="333333"/>
          <w:spacing w:val="2"/>
          <w:kern w:val="36"/>
          <w:sz w:val="36"/>
          <w:szCs w:val="36"/>
          <w:lang w:val="en"/>
        </w:rPr>
      </w:pPr>
      <w:r w:rsidRPr="007046BF">
        <w:rPr>
          <w:rFonts w:ascii="Georgia" w:eastAsia="Times New Roman" w:hAnsi="Georgia"/>
          <w:color w:val="333333"/>
          <w:spacing w:val="2"/>
          <w:kern w:val="36"/>
          <w:sz w:val="36"/>
          <w:szCs w:val="36"/>
          <w:lang w:val="en"/>
        </w:rPr>
        <w:t>Architectural and Urban Expression in Nubian Village Origins and Transformation with Special Reference to Displacement Villages</w:t>
      </w:r>
    </w:p>
    <w:p w14:paraId="3E935215" w14:textId="77777777" w:rsidR="0029773D" w:rsidRPr="007046BF" w:rsidRDefault="0029773D" w:rsidP="007046BF">
      <w:pPr>
        <w:spacing w:before="120" w:after="240" w:line="276" w:lineRule="auto"/>
        <w:rPr>
          <w:b/>
          <w:bCs/>
          <w:sz w:val="24"/>
          <w:szCs w:val="24"/>
        </w:rPr>
      </w:pPr>
      <w:r w:rsidRPr="007046BF">
        <w:rPr>
          <w:b/>
          <w:bCs/>
          <w:sz w:val="24"/>
          <w:szCs w:val="24"/>
        </w:rPr>
        <w:t>Abstract</w:t>
      </w:r>
    </w:p>
    <w:p w14:paraId="12C9EF1D" w14:textId="77777777" w:rsidR="007046BF" w:rsidRPr="007046BF" w:rsidRDefault="007046BF" w:rsidP="007046BF">
      <w:pPr>
        <w:spacing w:line="276" w:lineRule="auto"/>
      </w:pPr>
      <w:r w:rsidRPr="007046BF">
        <w:t>The urban environment is the physical frame which satisfies human needs, and they largely reflect the character of society. The nature of this interaction depends to a large extent to the formations of this template including the buildings, spaces and services. It provides social relationships and interactions, as well as for human models with multiple cultural backgrounds. And as the physical framework affects the behavior and personalities of those who occupy it, individuals and groups influence their role in their urban environment and volunteer it and subject it to their desires and requirements. The paper considers Nubian Communities as a distinguished manifestation of the reciprocal relationship between people and places, and the resulting culture, cultural patterns, architecture, and built environments. It follows selected displaced Nubian Communities in their new settings, the “migration” villages, “Isna” district, “Qena” Governorate, Upper Egypt. The paper records and presents the Nubian Communities’ interventions in buildings and built forms of those villages. It compares the new buildings and settings with the deserted traditional Nubian dwellings and settlements, before displacement. The research also addresses the reasons behind settlers’ additions, and its relation to Nubian culture and indigenous physical expressions, in order to reach the formulation of a living environment that stimulates communication and social interaction among its users and also meet their requirements and various activities so as to feel the enjoyment and comfort and also reduce the encroachment on the surrounding environment.</w:t>
      </w:r>
    </w:p>
    <w:p w14:paraId="67E6D4AB" w14:textId="77777777" w:rsidR="007046BF" w:rsidRPr="007046BF" w:rsidRDefault="007046BF" w:rsidP="007046BF">
      <w:pPr>
        <w:spacing w:before="120" w:after="240" w:line="276" w:lineRule="auto"/>
        <w:rPr>
          <w:b/>
          <w:bCs/>
          <w:sz w:val="24"/>
          <w:szCs w:val="24"/>
        </w:rPr>
      </w:pPr>
      <w:r w:rsidRPr="007046BF">
        <w:rPr>
          <w:b/>
          <w:bCs/>
          <w:sz w:val="24"/>
          <w:szCs w:val="24"/>
        </w:rPr>
        <w:t>Keywords</w:t>
      </w:r>
    </w:p>
    <w:p w14:paraId="1D79999C" w14:textId="77777777" w:rsidR="007046BF" w:rsidRPr="007046BF" w:rsidRDefault="007046BF" w:rsidP="007046BF">
      <w:pPr>
        <w:spacing w:line="276" w:lineRule="auto"/>
      </w:pPr>
      <w:r w:rsidRPr="007046BF">
        <w:t>Social Culture Nubia El-Tahjir Setting Architecture Urbanism</w:t>
      </w:r>
    </w:p>
    <w:p w14:paraId="571DF65D" w14:textId="77777777" w:rsidR="0029773D" w:rsidRPr="007046BF" w:rsidRDefault="0029773D">
      <w:pPr>
        <w:rPr>
          <w:lang w:val="en"/>
        </w:rPr>
      </w:pPr>
    </w:p>
    <w:p w14:paraId="7350D552" w14:textId="77777777" w:rsidR="00275187" w:rsidRDefault="00275187" w:rsidP="00D957C3">
      <w:pPr>
        <w:spacing w:line="276" w:lineRule="auto"/>
        <w:rPr>
          <w:rtl/>
        </w:rPr>
      </w:pPr>
      <w:bookmarkStart w:id="0" w:name="_GoBack"/>
      <w:bookmarkEnd w:id="0"/>
    </w:p>
    <w:p w14:paraId="7F525A57" w14:textId="77777777" w:rsidR="0029773D" w:rsidRDefault="00BE4867" w:rsidP="00D974F4">
      <w:pPr>
        <w:pStyle w:val="Els-keywords"/>
        <w:pBdr>
          <w:bottom w:val="single" w:sz="4" w:space="0" w:color="auto"/>
        </w:pBdr>
        <w:tabs>
          <w:tab w:val="left" w:pos="7132"/>
        </w:tabs>
        <w:spacing w:after="120"/>
        <w:rPr>
          <w:noProof w:val="0"/>
          <w:sz w:val="20"/>
          <w:lang w:val="en-GB"/>
        </w:rPr>
      </w:pPr>
      <w:r>
        <w:rPr>
          <w:noProof w:val="0"/>
          <w:sz w:val="20"/>
          <w:lang w:val="en-GB"/>
        </w:rPr>
        <w:tab/>
      </w:r>
    </w:p>
    <w:p w14:paraId="413AF0D7" w14:textId="77777777" w:rsidR="007248BA" w:rsidRDefault="007248BA" w:rsidP="007248BA">
      <w:pPr>
        <w:rPr>
          <w:sz w:val="12"/>
          <w:szCs w:val="12"/>
        </w:rPr>
      </w:pPr>
    </w:p>
    <w:p w14:paraId="5932FCE5" w14:textId="77777777" w:rsidR="005C0373" w:rsidRDefault="005C0373" w:rsidP="007248BA">
      <w:pPr>
        <w:rPr>
          <w:sz w:val="12"/>
          <w:szCs w:val="12"/>
        </w:rPr>
      </w:pPr>
    </w:p>
    <w:p w14:paraId="141CC592" w14:textId="77777777" w:rsidR="005C0373" w:rsidRDefault="005C0373" w:rsidP="007248BA">
      <w:pPr>
        <w:rPr>
          <w:sz w:val="12"/>
          <w:szCs w:val="12"/>
        </w:rPr>
      </w:pPr>
    </w:p>
    <w:p w14:paraId="2ED4267E" w14:textId="77777777" w:rsidR="005C0373" w:rsidRDefault="005C0373" w:rsidP="007248BA">
      <w:pPr>
        <w:rPr>
          <w:sz w:val="12"/>
          <w:szCs w:val="12"/>
        </w:rPr>
      </w:pPr>
    </w:p>
    <w:sectPr w:rsidR="005C0373" w:rsidSect="009D2C46">
      <w:headerReference w:type="even" r:id="rId9"/>
      <w:headerReference w:type="default" r:id="rId10"/>
      <w:footerReference w:type="default" r:id="rId11"/>
      <w:footnotePr>
        <w:numFmt w:val="chicago"/>
      </w:footnotePr>
      <w:type w:val="nextColumn"/>
      <w:pgSz w:w="10773" w:h="14742" w:code="93"/>
      <w:pgMar w:top="1440" w:right="1440" w:bottom="1440" w:left="1440" w:header="576" w:footer="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2FECF" w14:textId="77777777" w:rsidR="001E6B1A" w:rsidRDefault="001E6B1A">
      <w:r>
        <w:separator/>
      </w:r>
    </w:p>
    <w:p w14:paraId="62363778" w14:textId="77777777" w:rsidR="001E6B1A" w:rsidRDefault="001E6B1A"/>
  </w:endnote>
  <w:endnote w:type="continuationSeparator" w:id="0">
    <w:p w14:paraId="37CFC4D4" w14:textId="77777777" w:rsidR="001E6B1A" w:rsidRDefault="001E6B1A">
      <w:r>
        <w:continuationSeparator/>
      </w:r>
    </w:p>
    <w:p w14:paraId="38BED6AD" w14:textId="77777777" w:rsidR="001E6B1A" w:rsidRDefault="001E6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embedRegular r:id="rId1" w:fontKey="{2A63792E-07AD-404D-97D1-246C1ED80722}"/>
  </w:font>
  <w:font w:name="Calibri">
    <w:panose1 w:val="020F0502020204030204"/>
    <w:charset w:val="00"/>
    <w:family w:val="swiss"/>
    <w:pitch w:val="variable"/>
    <w:sig w:usb0="E4002EFF" w:usb1="C000247B" w:usb2="00000009" w:usb3="00000000" w:csb0="000001FF" w:csb1="00000000"/>
    <w:embedRegular r:id="rId2" w:fontKey="{07CB3AB5-F357-48D7-8501-0BBACFE6367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33D708B4-A755-4F80-8855-15D89E0B2F19}"/>
  </w:font>
  <w:font w:name="Helvetica">
    <w:panose1 w:val="020B0604020202020204"/>
    <w:charset w:val="00"/>
    <w:family w:val="swiss"/>
    <w:pitch w:val="variable"/>
    <w:sig w:usb0="E0002EFF" w:usb1="C000785B" w:usb2="00000009" w:usb3="00000000" w:csb0="000001FF" w:csb1="00000000"/>
    <w:embedBold r:id="rId4" w:fontKey="{10FEB982-2DFB-4C31-B111-BAE5A59C9914}"/>
  </w:font>
  <w:font w:name="Univers">
    <w:charset w:val="00"/>
    <w:family w:val="swiss"/>
    <w:pitch w:val="variable"/>
    <w:sig w:usb0="80000287" w:usb1="00000000" w:usb2="00000000" w:usb3="00000000" w:csb0="0000000F" w:csb1="00000000"/>
    <w:embedRegular r:id="rId5" w:fontKey="{BD3CD15C-26EF-462B-8642-6747F2FD2B33}"/>
  </w:font>
  <w:font w:name="Tahoma">
    <w:panose1 w:val="020B0604030504040204"/>
    <w:charset w:val="00"/>
    <w:family w:val="swiss"/>
    <w:pitch w:val="variable"/>
    <w:sig w:usb0="E1002EFF" w:usb1="C000605B" w:usb2="00000029" w:usb3="00000000" w:csb0="000101FF" w:csb1="00000000"/>
    <w:embedRegular r:id="rId6" w:fontKey="{B46CBF69-9AF4-4539-B470-E4433DB1BDD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embedRegular r:id="rId7" w:fontKey="{59FED413-5F76-445F-AD91-3B3A31CA34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B33C4" w14:textId="77777777" w:rsidR="00E77627" w:rsidRDefault="00E77627">
    <w:pPr>
      <w:pStyle w:val="Footer"/>
      <w:tabs>
        <w:tab w:val="clear" w:pos="9356"/>
      </w:tabs>
      <w:jc w:val="center"/>
      <w:rPr>
        <w:caps/>
        <w:color w:val="4F81BD" w:themeColor="accent1"/>
      </w:rPr>
    </w:pPr>
    <w:r>
      <w:rPr>
        <w:caps/>
        <w:noProof w:val="0"/>
        <w:color w:val="4F81BD" w:themeColor="accent1"/>
      </w:rPr>
      <w:fldChar w:fldCharType="begin"/>
    </w:r>
    <w:r>
      <w:rPr>
        <w:caps/>
        <w:color w:val="4F81BD" w:themeColor="accent1"/>
      </w:rPr>
      <w:instrText xml:space="preserve"> PAGE   \* MERGEFORMAT </w:instrText>
    </w:r>
    <w:r>
      <w:rPr>
        <w:caps/>
        <w:noProof w:val="0"/>
        <w:color w:val="4F81BD" w:themeColor="accent1"/>
      </w:rPr>
      <w:fldChar w:fldCharType="separate"/>
    </w:r>
    <w:r w:rsidR="007046BF">
      <w:rPr>
        <w:caps/>
        <w:color w:val="4F81BD" w:themeColor="accent1"/>
      </w:rPr>
      <w:t>9</w:t>
    </w:r>
    <w:r>
      <w:rPr>
        <w:caps/>
        <w:color w:val="4F81BD" w:themeColor="accent1"/>
      </w:rPr>
      <w:fldChar w:fldCharType="end"/>
    </w:r>
  </w:p>
  <w:p w14:paraId="4828D8F8" w14:textId="77777777" w:rsidR="00E77627" w:rsidRDefault="00E776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E5FFB" w14:textId="77777777" w:rsidR="001E6B1A" w:rsidRDefault="001E6B1A">
      <w:pPr>
        <w:pStyle w:val="Footer"/>
        <w:rPr>
          <w:lang w:val="en-GB"/>
        </w:rPr>
      </w:pPr>
      <w:r>
        <w:drawing>
          <wp:inline distT="0" distB="0" distL="0" distR="0" wp14:anchorId="3FD4FDD7" wp14:editId="691B0189">
            <wp:extent cx="563880" cy="22860"/>
            <wp:effectExtent l="19050" t="0" r="762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3880" cy="22860"/>
                    </a:xfrm>
                    <a:prstGeom prst="rect">
                      <a:avLst/>
                    </a:prstGeom>
                    <a:noFill/>
                    <a:ln w="9525">
                      <a:noFill/>
                      <a:miter lim="800000"/>
                      <a:headEnd/>
                      <a:tailEnd/>
                    </a:ln>
                  </pic:spPr>
                </pic:pic>
              </a:graphicData>
            </a:graphic>
          </wp:inline>
        </w:drawing>
      </w:r>
    </w:p>
    <w:p w14:paraId="2DE4DBE7" w14:textId="77777777" w:rsidR="001E6B1A" w:rsidRDefault="001E6B1A"/>
  </w:footnote>
  <w:footnote w:type="continuationSeparator" w:id="0">
    <w:p w14:paraId="240AA543" w14:textId="77777777" w:rsidR="001E6B1A" w:rsidRDefault="001E6B1A">
      <w:r>
        <w:continuationSeparator/>
      </w:r>
    </w:p>
    <w:p w14:paraId="4772C42C" w14:textId="77777777" w:rsidR="001E6B1A" w:rsidRDefault="001E6B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2AF2A" w14:textId="77777777" w:rsidR="00E77627" w:rsidRDefault="00E77627">
    <w:pPr>
      <w:pStyle w:val="Header"/>
      <w:tabs>
        <w:tab w:val="center" w:pos="4920"/>
      </w:tabs>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7046BF">
      <w:rPr>
        <w:rStyle w:val="PageNumber"/>
        <w:i w:val="0"/>
      </w:rPr>
      <w:t>10</w:t>
    </w:r>
    <w:r>
      <w:rPr>
        <w:rStyle w:val="PageNumber"/>
        <w:i w:val="0"/>
      </w:rPr>
      <w:fldChar w:fldCharType="end"/>
    </w:r>
    <w:r>
      <w:tab/>
    </w:r>
    <w:r>
      <w:fldChar w:fldCharType="begin"/>
    </w:r>
    <w:r>
      <w:instrText xml:space="preserve"> MACROBUTTON NoMacro Author name </w:instrText>
    </w:r>
    <w:r>
      <w:fldChar w:fldCharType="end"/>
    </w:r>
    <w:r>
      <w:t>/ Procedia Economics and Finance 00 (</w:t>
    </w:r>
    <w:r>
      <w:rPr>
        <w:rFonts w:hint="eastAsia"/>
        <w:lang w:eastAsia="zh-CN"/>
      </w:rPr>
      <w:t>201</w:t>
    </w:r>
    <w:r>
      <w:rPr>
        <w:lang w:eastAsia="zh-CN"/>
      </w:rPr>
      <w:t>2</w:t>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6D18D" w14:textId="22BCC9F7" w:rsidR="00E77627" w:rsidRDefault="00E77627">
    <w:pPr>
      <w:pStyle w:val="Header"/>
      <w:tabs>
        <w:tab w:val="center" w:pos="49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3780" w:firstLine="0"/>
      </w:pPr>
    </w:lvl>
    <w:lvl w:ilvl="1">
      <w:start w:val="1"/>
      <w:numFmt w:val="decimal"/>
      <w:suff w:val="space"/>
      <w:lvlText w:val="%1.%2."/>
      <w:lvlJc w:val="left"/>
      <w:pPr>
        <w:ind w:left="3780" w:firstLine="0"/>
      </w:pPr>
    </w:lvl>
    <w:lvl w:ilvl="2">
      <w:start w:val="1"/>
      <w:numFmt w:val="decimal"/>
      <w:suff w:val="space"/>
      <w:lvlText w:val="%1.%2.%3."/>
      <w:lvlJc w:val="left"/>
      <w:pPr>
        <w:ind w:left="3780" w:firstLine="0"/>
      </w:pPr>
    </w:lvl>
    <w:lvl w:ilvl="3">
      <w:start w:val="1"/>
      <w:numFmt w:val="decimal"/>
      <w:suff w:val="space"/>
      <w:lvlText w:val="%1.%2.%3.%4."/>
      <w:lvlJc w:val="left"/>
      <w:pPr>
        <w:ind w:left="3780" w:firstLine="0"/>
      </w:pPr>
    </w:lvl>
    <w:lvl w:ilvl="4">
      <w:start w:val="1"/>
      <w:numFmt w:val="decimal"/>
      <w:suff w:val="space"/>
      <w:lvlText w:val="%1.%2.%3.%4.%5."/>
      <w:lvlJc w:val="left"/>
      <w:pPr>
        <w:ind w:left="3780" w:firstLine="0"/>
      </w:pPr>
    </w:lvl>
    <w:lvl w:ilvl="5">
      <w:start w:val="1"/>
      <w:numFmt w:val="decimal"/>
      <w:suff w:val="space"/>
      <w:lvlText w:val="%1.%2.%3.%4.%5.%6."/>
      <w:lvlJc w:val="left"/>
      <w:pPr>
        <w:ind w:left="3780" w:firstLine="0"/>
      </w:pPr>
    </w:lvl>
    <w:lvl w:ilvl="6">
      <w:start w:val="1"/>
      <w:numFmt w:val="decimal"/>
      <w:suff w:val="space"/>
      <w:lvlText w:val="%1.%2.%3.%4.%5.%6.%7."/>
      <w:lvlJc w:val="left"/>
      <w:pPr>
        <w:ind w:left="3780" w:firstLine="0"/>
      </w:pPr>
    </w:lvl>
    <w:lvl w:ilvl="7">
      <w:start w:val="1"/>
      <w:numFmt w:val="decimal"/>
      <w:suff w:val="space"/>
      <w:lvlText w:val="%1.%2.%3.%4.%5.%6.%7.%8."/>
      <w:lvlJc w:val="left"/>
      <w:pPr>
        <w:ind w:left="3780" w:firstLine="0"/>
      </w:pPr>
    </w:lvl>
    <w:lvl w:ilvl="8">
      <w:start w:val="1"/>
      <w:numFmt w:val="decimal"/>
      <w:suff w:val="space"/>
      <w:lvlText w:val="%1..%3.%4.%5.%6.%7.%8.%9."/>
      <w:lvlJc w:val="left"/>
      <w:pPr>
        <w:ind w:left="3780" w:firstLine="0"/>
      </w:pPr>
    </w:lvl>
  </w:abstractNum>
  <w:abstractNum w:abstractNumId="1">
    <w:nsid w:val="0BD654DB"/>
    <w:multiLevelType w:val="hybridMultilevel"/>
    <w:tmpl w:val="5E22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751F94"/>
    <w:multiLevelType w:val="hybridMultilevel"/>
    <w:tmpl w:val="6A72208C"/>
    <w:lvl w:ilvl="0" w:tplc="93300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nsid w:val="1BC46E98"/>
    <w:multiLevelType w:val="hybridMultilevel"/>
    <w:tmpl w:val="C0062AA2"/>
    <w:lvl w:ilvl="0" w:tplc="F3D24140">
      <w:numFmt w:val="bullet"/>
      <w:lvlText w:val="-"/>
      <w:lvlJc w:val="left"/>
      <w:pPr>
        <w:ind w:left="90" w:hanging="360"/>
      </w:pPr>
      <w:rPr>
        <w:rFonts w:ascii="Simplified Arabic" w:eastAsiaTheme="minorHAnsi" w:hAnsi="Simplified Arabic" w:cs="Simplified Arabic"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
    <w:nsid w:val="1ED800B6"/>
    <w:multiLevelType w:val="hybridMultilevel"/>
    <w:tmpl w:val="ECD403D0"/>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228D3E78"/>
    <w:multiLevelType w:val="hybridMultilevel"/>
    <w:tmpl w:val="6888B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297A660F"/>
    <w:multiLevelType w:val="hybridMultilevel"/>
    <w:tmpl w:val="FD1E2E78"/>
    <w:lvl w:ilvl="0" w:tplc="5DFAC9C4">
      <w:start w:val="1"/>
      <w:numFmt w:val="bullet"/>
      <w:lvlText w:val="-"/>
      <w:lvlJc w:val="left"/>
      <w:pPr>
        <w:ind w:left="526" w:hanging="360"/>
      </w:pPr>
      <w:rPr>
        <w:rFonts w:ascii="Times New Roman" w:eastAsia="SimSun" w:hAnsi="Times New Roman" w:cs="Times New Roman" w:hint="default"/>
      </w:rPr>
    </w:lvl>
    <w:lvl w:ilvl="1" w:tplc="04090003" w:tentative="1">
      <w:start w:val="1"/>
      <w:numFmt w:val="bullet"/>
      <w:lvlText w:val="o"/>
      <w:lvlJc w:val="left"/>
      <w:pPr>
        <w:ind w:left="1246" w:hanging="360"/>
      </w:pPr>
      <w:rPr>
        <w:rFonts w:ascii="Courier New" w:hAnsi="Courier New" w:cs="Courier New" w:hint="default"/>
      </w:rPr>
    </w:lvl>
    <w:lvl w:ilvl="2" w:tplc="04090005" w:tentative="1">
      <w:start w:val="1"/>
      <w:numFmt w:val="bullet"/>
      <w:lvlText w:val=""/>
      <w:lvlJc w:val="left"/>
      <w:pPr>
        <w:ind w:left="1966" w:hanging="360"/>
      </w:pPr>
      <w:rPr>
        <w:rFonts w:ascii="Wingdings" w:hAnsi="Wingdings" w:hint="default"/>
      </w:rPr>
    </w:lvl>
    <w:lvl w:ilvl="3" w:tplc="04090001" w:tentative="1">
      <w:start w:val="1"/>
      <w:numFmt w:val="bullet"/>
      <w:lvlText w:val=""/>
      <w:lvlJc w:val="left"/>
      <w:pPr>
        <w:ind w:left="2686" w:hanging="360"/>
      </w:pPr>
      <w:rPr>
        <w:rFonts w:ascii="Symbol" w:hAnsi="Symbol" w:hint="default"/>
      </w:rPr>
    </w:lvl>
    <w:lvl w:ilvl="4" w:tplc="04090003" w:tentative="1">
      <w:start w:val="1"/>
      <w:numFmt w:val="bullet"/>
      <w:lvlText w:val="o"/>
      <w:lvlJc w:val="left"/>
      <w:pPr>
        <w:ind w:left="3406" w:hanging="360"/>
      </w:pPr>
      <w:rPr>
        <w:rFonts w:ascii="Courier New" w:hAnsi="Courier New" w:cs="Courier New" w:hint="default"/>
      </w:rPr>
    </w:lvl>
    <w:lvl w:ilvl="5" w:tplc="04090005" w:tentative="1">
      <w:start w:val="1"/>
      <w:numFmt w:val="bullet"/>
      <w:lvlText w:val=""/>
      <w:lvlJc w:val="left"/>
      <w:pPr>
        <w:ind w:left="4126" w:hanging="360"/>
      </w:pPr>
      <w:rPr>
        <w:rFonts w:ascii="Wingdings" w:hAnsi="Wingdings" w:hint="default"/>
      </w:rPr>
    </w:lvl>
    <w:lvl w:ilvl="6" w:tplc="04090001" w:tentative="1">
      <w:start w:val="1"/>
      <w:numFmt w:val="bullet"/>
      <w:lvlText w:val=""/>
      <w:lvlJc w:val="left"/>
      <w:pPr>
        <w:ind w:left="4846" w:hanging="360"/>
      </w:pPr>
      <w:rPr>
        <w:rFonts w:ascii="Symbol" w:hAnsi="Symbol" w:hint="default"/>
      </w:rPr>
    </w:lvl>
    <w:lvl w:ilvl="7" w:tplc="04090003" w:tentative="1">
      <w:start w:val="1"/>
      <w:numFmt w:val="bullet"/>
      <w:lvlText w:val="o"/>
      <w:lvlJc w:val="left"/>
      <w:pPr>
        <w:ind w:left="5566" w:hanging="360"/>
      </w:pPr>
      <w:rPr>
        <w:rFonts w:ascii="Courier New" w:hAnsi="Courier New" w:cs="Courier New" w:hint="default"/>
      </w:rPr>
    </w:lvl>
    <w:lvl w:ilvl="8" w:tplc="04090005" w:tentative="1">
      <w:start w:val="1"/>
      <w:numFmt w:val="bullet"/>
      <w:lvlText w:val=""/>
      <w:lvlJc w:val="left"/>
      <w:pPr>
        <w:ind w:left="6286" w:hanging="360"/>
      </w:pPr>
      <w:rPr>
        <w:rFonts w:ascii="Wingdings" w:hAnsi="Wingdings" w:hint="default"/>
      </w:rPr>
    </w:lvl>
  </w:abstractNum>
  <w:abstractNum w:abstractNumId="9">
    <w:nsid w:val="2AA947BC"/>
    <w:multiLevelType w:val="hybridMultilevel"/>
    <w:tmpl w:val="A9F49F3E"/>
    <w:lvl w:ilvl="0" w:tplc="C2DE2FD6">
      <w:start w:val="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6A180E"/>
    <w:multiLevelType w:val="hybridMultilevel"/>
    <w:tmpl w:val="6C8A4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C146CD"/>
    <w:multiLevelType w:val="hybridMultilevel"/>
    <w:tmpl w:val="F26E0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FA3821"/>
    <w:multiLevelType w:val="hybridMultilevel"/>
    <w:tmpl w:val="FD10D590"/>
    <w:lvl w:ilvl="0" w:tplc="CFCC5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46316F"/>
    <w:multiLevelType w:val="hybridMultilevel"/>
    <w:tmpl w:val="9D5C67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F407E51"/>
    <w:multiLevelType w:val="hybridMultilevel"/>
    <w:tmpl w:val="8282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7">
    <w:nsid w:val="55112902"/>
    <w:multiLevelType w:val="hybridMultilevel"/>
    <w:tmpl w:val="BF48E6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205803"/>
    <w:multiLevelType w:val="multilevel"/>
    <w:tmpl w:val="1E2855A8"/>
    <w:lvl w:ilvl="0">
      <w:start w:val="1"/>
      <w:numFmt w:val="decimal"/>
      <w:pStyle w:val="Els-1storder-head"/>
      <w:suff w:val="space"/>
      <w:lvlText w:val="%1."/>
      <w:lvlJc w:val="left"/>
      <w:pPr>
        <w:ind w:left="1800" w:firstLine="0"/>
      </w:pPr>
    </w:lvl>
    <w:lvl w:ilvl="1">
      <w:start w:val="1"/>
      <w:numFmt w:val="decimal"/>
      <w:pStyle w:val="Els-2ndorder-head"/>
      <w:suff w:val="space"/>
      <w:lvlText w:val="%1.%2."/>
      <w:lvlJc w:val="left"/>
      <w:pPr>
        <w:ind w:left="1800" w:firstLine="0"/>
      </w:pPr>
    </w:lvl>
    <w:lvl w:ilvl="2">
      <w:start w:val="1"/>
      <w:numFmt w:val="decimal"/>
      <w:pStyle w:val="Els-3rdorder-head"/>
      <w:suff w:val="space"/>
      <w:lvlText w:val="%1.%2.%3."/>
      <w:lvlJc w:val="left"/>
      <w:pPr>
        <w:ind w:left="1800" w:firstLine="0"/>
      </w:pPr>
    </w:lvl>
    <w:lvl w:ilvl="3">
      <w:start w:val="1"/>
      <w:numFmt w:val="decimal"/>
      <w:pStyle w:val="Els-4thorder-head"/>
      <w:suff w:val="space"/>
      <w:lvlText w:val="%1.%2.%3.%4."/>
      <w:lvlJc w:val="left"/>
      <w:pPr>
        <w:ind w:left="1800" w:firstLine="0"/>
      </w:pPr>
    </w:lvl>
    <w:lvl w:ilvl="4">
      <w:start w:val="1"/>
      <w:numFmt w:val="decimal"/>
      <w:suff w:val="space"/>
      <w:lvlText w:val="%1.%2.%3.%4.%5."/>
      <w:lvlJc w:val="left"/>
      <w:pPr>
        <w:ind w:left="1800" w:firstLine="0"/>
      </w:pPr>
    </w:lvl>
    <w:lvl w:ilvl="5">
      <w:start w:val="1"/>
      <w:numFmt w:val="decimal"/>
      <w:suff w:val="space"/>
      <w:lvlText w:val="%1.%2.%3.%4.%5.%6."/>
      <w:lvlJc w:val="left"/>
      <w:pPr>
        <w:ind w:left="1800" w:firstLine="0"/>
      </w:pPr>
    </w:lvl>
    <w:lvl w:ilvl="6">
      <w:start w:val="1"/>
      <w:numFmt w:val="decimal"/>
      <w:suff w:val="space"/>
      <w:lvlText w:val="%1.%2.%3.%4.%5.%6.%7."/>
      <w:lvlJc w:val="left"/>
      <w:pPr>
        <w:ind w:left="1800" w:firstLine="0"/>
      </w:pPr>
    </w:lvl>
    <w:lvl w:ilvl="7">
      <w:start w:val="1"/>
      <w:numFmt w:val="decimal"/>
      <w:suff w:val="space"/>
      <w:lvlText w:val="%1.%2.%3.%4.%5.%6.%7.%8."/>
      <w:lvlJc w:val="left"/>
      <w:pPr>
        <w:ind w:left="1800" w:firstLine="0"/>
      </w:pPr>
    </w:lvl>
    <w:lvl w:ilvl="8">
      <w:start w:val="1"/>
      <w:numFmt w:val="decimal"/>
      <w:suff w:val="space"/>
      <w:lvlText w:val="%1..%3.%4.%5.%6.%7.%8.%9."/>
      <w:lvlJc w:val="left"/>
      <w:pPr>
        <w:ind w:left="1800" w:firstLine="0"/>
      </w:pPr>
    </w:lvl>
  </w:abstractNum>
  <w:abstractNum w:abstractNumId="20">
    <w:nsid w:val="569A1DE8"/>
    <w:multiLevelType w:val="hybridMultilevel"/>
    <w:tmpl w:val="F410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9E6E1A"/>
    <w:multiLevelType w:val="hybridMultilevel"/>
    <w:tmpl w:val="E9F64776"/>
    <w:lvl w:ilvl="0" w:tplc="CE3EB992">
      <w:start w:val="8"/>
      <w:numFmt w:val="bullet"/>
      <w:lvlText w:val="-"/>
      <w:lvlJc w:val="left"/>
      <w:pPr>
        <w:ind w:left="720" w:hanging="360"/>
      </w:pPr>
      <w:rPr>
        <w:rFonts w:ascii="Times New Roman" w:eastAsia="SimSun" w:hAnsi="Times New Roman" w:cs="Times New Roman"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3A24AE"/>
    <w:multiLevelType w:val="hybridMultilevel"/>
    <w:tmpl w:val="C7DE3A80"/>
    <w:lvl w:ilvl="0" w:tplc="89A88182">
      <w:start w:val="1"/>
      <w:numFmt w:val="decimal"/>
      <w:lvlText w:val="%1."/>
      <w:lvlJc w:val="left"/>
      <w:pPr>
        <w:ind w:left="8370" w:hanging="720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4">
    <w:nsid w:val="63D35DB0"/>
    <w:multiLevelType w:val="hybridMultilevel"/>
    <w:tmpl w:val="0CCE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D30355"/>
    <w:multiLevelType w:val="hybridMultilevel"/>
    <w:tmpl w:val="E0B6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696871"/>
    <w:multiLevelType w:val="hybridMultilevel"/>
    <w:tmpl w:val="BA7A4F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30">
    <w:nsid w:val="74635A1C"/>
    <w:multiLevelType w:val="hybridMultilevel"/>
    <w:tmpl w:val="44A25120"/>
    <w:lvl w:ilvl="0" w:tplc="8842F646">
      <w:start w:val="1"/>
      <w:numFmt w:val="low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nsid w:val="7E5A2263"/>
    <w:multiLevelType w:val="hybridMultilevel"/>
    <w:tmpl w:val="09EE5E0C"/>
    <w:lvl w:ilvl="0" w:tplc="B2F4D37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19"/>
  </w:num>
  <w:num w:numId="2">
    <w:abstractNumId w:val="19"/>
  </w:num>
  <w:num w:numId="3">
    <w:abstractNumId w:val="19"/>
  </w:num>
  <w:num w:numId="4">
    <w:abstractNumId w:val="19"/>
  </w:num>
  <w:num w:numId="5">
    <w:abstractNumId w:val="0"/>
  </w:num>
  <w:num w:numId="6">
    <w:abstractNumId w:val="7"/>
  </w:num>
  <w:num w:numId="7">
    <w:abstractNumId w:val="23"/>
  </w:num>
  <w:num w:numId="8">
    <w:abstractNumId w:val="3"/>
  </w:num>
  <w:num w:numId="9">
    <w:abstractNumId w:val="16"/>
  </w:num>
  <w:num w:numId="10">
    <w:abstractNumId w:val="31"/>
  </w:num>
  <w:num w:numId="11">
    <w:abstractNumId w:val="29"/>
  </w:num>
  <w:num w:numId="12">
    <w:abstractNumId w:val="19"/>
  </w:num>
  <w:num w:numId="13">
    <w:abstractNumId w:val="19"/>
  </w:num>
  <w:num w:numId="14">
    <w:abstractNumId w:val="19"/>
  </w:num>
  <w:num w:numId="15">
    <w:abstractNumId w:val="19"/>
  </w:num>
  <w:num w:numId="16">
    <w:abstractNumId w:val="0"/>
  </w:num>
  <w:num w:numId="17">
    <w:abstractNumId w:val="7"/>
  </w:num>
  <w:num w:numId="18">
    <w:abstractNumId w:val="23"/>
  </w:num>
  <w:num w:numId="19">
    <w:abstractNumId w:val="3"/>
  </w:num>
  <w:num w:numId="20">
    <w:abstractNumId w:val="16"/>
  </w:num>
  <w:num w:numId="21">
    <w:abstractNumId w:val="0"/>
  </w:num>
  <w:num w:numId="22">
    <w:abstractNumId w:val="19"/>
  </w:num>
  <w:num w:numId="23">
    <w:abstractNumId w:val="19"/>
  </w:num>
  <w:num w:numId="24">
    <w:abstractNumId w:val="19"/>
  </w:num>
  <w:num w:numId="25">
    <w:abstractNumId w:val="19"/>
  </w:num>
  <w:num w:numId="26">
    <w:abstractNumId w:val="27"/>
  </w:num>
  <w:num w:numId="27">
    <w:abstractNumId w:val="28"/>
  </w:num>
  <w:num w:numId="28">
    <w:abstractNumId w:val="13"/>
  </w:num>
  <w:num w:numId="29">
    <w:abstractNumId w:val="18"/>
  </w:num>
  <w:num w:numId="30">
    <w:abstractNumId w:val="11"/>
  </w:num>
  <w:num w:numId="31">
    <w:abstractNumId w:val="4"/>
  </w:num>
  <w:num w:numId="32">
    <w:abstractNumId w:val="32"/>
  </w:num>
  <w:num w:numId="33">
    <w:abstractNumId w:val="22"/>
  </w:num>
  <w:num w:numId="34">
    <w:abstractNumId w:val="2"/>
  </w:num>
  <w:num w:numId="35">
    <w:abstractNumId w:val="9"/>
  </w:num>
  <w:num w:numId="36">
    <w:abstractNumId w:val="25"/>
  </w:num>
  <w:num w:numId="37">
    <w:abstractNumId w:val="30"/>
  </w:num>
  <w:num w:numId="38">
    <w:abstractNumId w:val="26"/>
  </w:num>
  <w:num w:numId="39">
    <w:abstractNumId w:val="12"/>
  </w:num>
  <w:num w:numId="40">
    <w:abstractNumId w:val="14"/>
  </w:num>
  <w:num w:numId="41">
    <w:abstractNumId w:val="20"/>
  </w:num>
  <w:num w:numId="42">
    <w:abstractNumId w:val="15"/>
  </w:num>
  <w:num w:numId="43">
    <w:abstractNumId w:val="6"/>
  </w:num>
  <w:num w:numId="44">
    <w:abstractNumId w:val="1"/>
  </w:num>
  <w:num w:numId="45">
    <w:abstractNumId w:val="10"/>
  </w:num>
  <w:num w:numId="46">
    <w:abstractNumId w:val="5"/>
  </w:num>
  <w:num w:numId="47">
    <w:abstractNumId w:val="24"/>
  </w:num>
  <w:num w:numId="48">
    <w:abstractNumId w:val="17"/>
  </w:num>
  <w:num w:numId="49">
    <w:abstractNumId w:val="8"/>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PostScriptOverText/>
  <w:embedTrueTypeFont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D3"/>
    <w:rsid w:val="00003A59"/>
    <w:rsid w:val="00006A99"/>
    <w:rsid w:val="000116F8"/>
    <w:rsid w:val="000130CF"/>
    <w:rsid w:val="000130DC"/>
    <w:rsid w:val="000134DB"/>
    <w:rsid w:val="00014C5B"/>
    <w:rsid w:val="00024206"/>
    <w:rsid w:val="00033E14"/>
    <w:rsid w:val="00043F2C"/>
    <w:rsid w:val="000519E9"/>
    <w:rsid w:val="000527BB"/>
    <w:rsid w:val="000602DC"/>
    <w:rsid w:val="00061269"/>
    <w:rsid w:val="00063B59"/>
    <w:rsid w:val="00064CF4"/>
    <w:rsid w:val="0006596C"/>
    <w:rsid w:val="00070208"/>
    <w:rsid w:val="00070FFD"/>
    <w:rsid w:val="00071CCC"/>
    <w:rsid w:val="00080A5A"/>
    <w:rsid w:val="00085DF0"/>
    <w:rsid w:val="00087121"/>
    <w:rsid w:val="0008776C"/>
    <w:rsid w:val="000903EF"/>
    <w:rsid w:val="00093DB8"/>
    <w:rsid w:val="00097270"/>
    <w:rsid w:val="000A0E9A"/>
    <w:rsid w:val="000A516F"/>
    <w:rsid w:val="000B46FE"/>
    <w:rsid w:val="000B5D87"/>
    <w:rsid w:val="000B5E05"/>
    <w:rsid w:val="000C23AA"/>
    <w:rsid w:val="000C4D03"/>
    <w:rsid w:val="000C4DBC"/>
    <w:rsid w:val="000D48FD"/>
    <w:rsid w:val="000F131E"/>
    <w:rsid w:val="000F2F5D"/>
    <w:rsid w:val="000F4C1F"/>
    <w:rsid w:val="000F623B"/>
    <w:rsid w:val="000F71E4"/>
    <w:rsid w:val="000F7FF0"/>
    <w:rsid w:val="001044CD"/>
    <w:rsid w:val="00105177"/>
    <w:rsid w:val="00112354"/>
    <w:rsid w:val="001231A8"/>
    <w:rsid w:val="001266E7"/>
    <w:rsid w:val="0013232E"/>
    <w:rsid w:val="00134529"/>
    <w:rsid w:val="001422C7"/>
    <w:rsid w:val="00150818"/>
    <w:rsid w:val="0015109A"/>
    <w:rsid w:val="001532B1"/>
    <w:rsid w:val="00154586"/>
    <w:rsid w:val="00160FA5"/>
    <w:rsid w:val="00164DC8"/>
    <w:rsid w:val="00167C39"/>
    <w:rsid w:val="0017490F"/>
    <w:rsid w:val="001776F4"/>
    <w:rsid w:val="00184571"/>
    <w:rsid w:val="0018549F"/>
    <w:rsid w:val="001869F0"/>
    <w:rsid w:val="00186C02"/>
    <w:rsid w:val="001907DB"/>
    <w:rsid w:val="0019303E"/>
    <w:rsid w:val="001940DC"/>
    <w:rsid w:val="0019424B"/>
    <w:rsid w:val="00195A9E"/>
    <w:rsid w:val="00195B16"/>
    <w:rsid w:val="001A0CFA"/>
    <w:rsid w:val="001A211E"/>
    <w:rsid w:val="001A34A2"/>
    <w:rsid w:val="001A5B89"/>
    <w:rsid w:val="001A68AD"/>
    <w:rsid w:val="001B260B"/>
    <w:rsid w:val="001B294E"/>
    <w:rsid w:val="001B3A28"/>
    <w:rsid w:val="001B3C9C"/>
    <w:rsid w:val="001C1865"/>
    <w:rsid w:val="001C1A51"/>
    <w:rsid w:val="001C3936"/>
    <w:rsid w:val="001C4683"/>
    <w:rsid w:val="001C4FEB"/>
    <w:rsid w:val="001C5470"/>
    <w:rsid w:val="001C5BA5"/>
    <w:rsid w:val="001D3F1B"/>
    <w:rsid w:val="001D49CA"/>
    <w:rsid w:val="001E0086"/>
    <w:rsid w:val="001E32D6"/>
    <w:rsid w:val="001E6B1A"/>
    <w:rsid w:val="001F0E08"/>
    <w:rsid w:val="001F1A5F"/>
    <w:rsid w:val="002057AA"/>
    <w:rsid w:val="00217BB1"/>
    <w:rsid w:val="00222A66"/>
    <w:rsid w:val="0022744E"/>
    <w:rsid w:val="00227BFA"/>
    <w:rsid w:val="0023398F"/>
    <w:rsid w:val="002504D3"/>
    <w:rsid w:val="00255D64"/>
    <w:rsid w:val="0026267E"/>
    <w:rsid w:val="00264634"/>
    <w:rsid w:val="002646D6"/>
    <w:rsid w:val="00264E27"/>
    <w:rsid w:val="002653FE"/>
    <w:rsid w:val="00266394"/>
    <w:rsid w:val="0026668B"/>
    <w:rsid w:val="002677D2"/>
    <w:rsid w:val="00272BE5"/>
    <w:rsid w:val="00275187"/>
    <w:rsid w:val="0028189B"/>
    <w:rsid w:val="00281B8F"/>
    <w:rsid w:val="00282C2D"/>
    <w:rsid w:val="00282FBE"/>
    <w:rsid w:val="00296176"/>
    <w:rsid w:val="0029773D"/>
    <w:rsid w:val="002A4401"/>
    <w:rsid w:val="002A4B4D"/>
    <w:rsid w:val="002A71D7"/>
    <w:rsid w:val="002A7D60"/>
    <w:rsid w:val="002B0DCB"/>
    <w:rsid w:val="002B0E70"/>
    <w:rsid w:val="002C46AB"/>
    <w:rsid w:val="002C6864"/>
    <w:rsid w:val="002D02CA"/>
    <w:rsid w:val="002D17C4"/>
    <w:rsid w:val="002D17E3"/>
    <w:rsid w:val="002D2281"/>
    <w:rsid w:val="002D2DF7"/>
    <w:rsid w:val="002D3ED8"/>
    <w:rsid w:val="002D4E6D"/>
    <w:rsid w:val="002D5AE6"/>
    <w:rsid w:val="002D6629"/>
    <w:rsid w:val="002D6652"/>
    <w:rsid w:val="002D6BD4"/>
    <w:rsid w:val="002D788F"/>
    <w:rsid w:val="002E76E8"/>
    <w:rsid w:val="00300E1D"/>
    <w:rsid w:val="003070F8"/>
    <w:rsid w:val="00310486"/>
    <w:rsid w:val="00312786"/>
    <w:rsid w:val="00313134"/>
    <w:rsid w:val="00317B95"/>
    <w:rsid w:val="00332F00"/>
    <w:rsid w:val="003332DC"/>
    <w:rsid w:val="003371E8"/>
    <w:rsid w:val="00341033"/>
    <w:rsid w:val="003455EC"/>
    <w:rsid w:val="003474E0"/>
    <w:rsid w:val="003514D3"/>
    <w:rsid w:val="00352727"/>
    <w:rsid w:val="00352BAB"/>
    <w:rsid w:val="00352BE5"/>
    <w:rsid w:val="00354D4F"/>
    <w:rsid w:val="00354F7C"/>
    <w:rsid w:val="00357A05"/>
    <w:rsid w:val="00362559"/>
    <w:rsid w:val="003636BB"/>
    <w:rsid w:val="003672FA"/>
    <w:rsid w:val="0036752A"/>
    <w:rsid w:val="00371549"/>
    <w:rsid w:val="00373D4B"/>
    <w:rsid w:val="0037599F"/>
    <w:rsid w:val="003809B6"/>
    <w:rsid w:val="00380E23"/>
    <w:rsid w:val="00380ECB"/>
    <w:rsid w:val="00385182"/>
    <w:rsid w:val="00386164"/>
    <w:rsid w:val="00392E5B"/>
    <w:rsid w:val="003957A4"/>
    <w:rsid w:val="003972C4"/>
    <w:rsid w:val="00397C77"/>
    <w:rsid w:val="003A236E"/>
    <w:rsid w:val="003A525E"/>
    <w:rsid w:val="003A619F"/>
    <w:rsid w:val="003B04E4"/>
    <w:rsid w:val="003C2C27"/>
    <w:rsid w:val="003D07C6"/>
    <w:rsid w:val="003D09D4"/>
    <w:rsid w:val="003D5195"/>
    <w:rsid w:val="003E5D35"/>
    <w:rsid w:val="003E630F"/>
    <w:rsid w:val="003E711B"/>
    <w:rsid w:val="003F0AC6"/>
    <w:rsid w:val="003F30BA"/>
    <w:rsid w:val="003F5411"/>
    <w:rsid w:val="004015EA"/>
    <w:rsid w:val="004142D7"/>
    <w:rsid w:val="00415BFC"/>
    <w:rsid w:val="00422327"/>
    <w:rsid w:val="00422A7D"/>
    <w:rsid w:val="004270FC"/>
    <w:rsid w:val="00427570"/>
    <w:rsid w:val="00427A2A"/>
    <w:rsid w:val="00430811"/>
    <w:rsid w:val="00432CA6"/>
    <w:rsid w:val="00434FCA"/>
    <w:rsid w:val="00435699"/>
    <w:rsid w:val="00435A52"/>
    <w:rsid w:val="004438D7"/>
    <w:rsid w:val="004466E7"/>
    <w:rsid w:val="004534FD"/>
    <w:rsid w:val="00455115"/>
    <w:rsid w:val="004557C8"/>
    <w:rsid w:val="004560EB"/>
    <w:rsid w:val="0046571B"/>
    <w:rsid w:val="00471B90"/>
    <w:rsid w:val="00481CFB"/>
    <w:rsid w:val="004862F7"/>
    <w:rsid w:val="00486302"/>
    <w:rsid w:val="004A7C5F"/>
    <w:rsid w:val="004B0A6D"/>
    <w:rsid w:val="004B5F17"/>
    <w:rsid w:val="004B6FA3"/>
    <w:rsid w:val="004B7C16"/>
    <w:rsid w:val="004C00FA"/>
    <w:rsid w:val="004C0843"/>
    <w:rsid w:val="004C7EDC"/>
    <w:rsid w:val="004D3789"/>
    <w:rsid w:val="004D4E0B"/>
    <w:rsid w:val="004D706F"/>
    <w:rsid w:val="004E1B11"/>
    <w:rsid w:val="004E1CAC"/>
    <w:rsid w:val="004E3C1E"/>
    <w:rsid w:val="004E4307"/>
    <w:rsid w:val="004E748A"/>
    <w:rsid w:val="004E7547"/>
    <w:rsid w:val="004E77D4"/>
    <w:rsid w:val="004F443E"/>
    <w:rsid w:val="004F6CCF"/>
    <w:rsid w:val="005042E5"/>
    <w:rsid w:val="00505A3F"/>
    <w:rsid w:val="00507F82"/>
    <w:rsid w:val="00510633"/>
    <w:rsid w:val="00510FA2"/>
    <w:rsid w:val="005116CA"/>
    <w:rsid w:val="00514779"/>
    <w:rsid w:val="00515F6C"/>
    <w:rsid w:val="00531B11"/>
    <w:rsid w:val="00532C41"/>
    <w:rsid w:val="00540B8F"/>
    <w:rsid w:val="00546104"/>
    <w:rsid w:val="005462AC"/>
    <w:rsid w:val="00555894"/>
    <w:rsid w:val="00556811"/>
    <w:rsid w:val="005629D8"/>
    <w:rsid w:val="0056321D"/>
    <w:rsid w:val="00563CA2"/>
    <w:rsid w:val="00570627"/>
    <w:rsid w:val="00573123"/>
    <w:rsid w:val="005741F1"/>
    <w:rsid w:val="0057450A"/>
    <w:rsid w:val="00575316"/>
    <w:rsid w:val="005772AD"/>
    <w:rsid w:val="00583F0D"/>
    <w:rsid w:val="00584D50"/>
    <w:rsid w:val="0058769E"/>
    <w:rsid w:val="0059068C"/>
    <w:rsid w:val="00592535"/>
    <w:rsid w:val="00593DB3"/>
    <w:rsid w:val="00596B41"/>
    <w:rsid w:val="005A54F4"/>
    <w:rsid w:val="005A6001"/>
    <w:rsid w:val="005A7558"/>
    <w:rsid w:val="005B3CF5"/>
    <w:rsid w:val="005C0373"/>
    <w:rsid w:val="005C048C"/>
    <w:rsid w:val="005C34D5"/>
    <w:rsid w:val="005C38A1"/>
    <w:rsid w:val="005C3EE1"/>
    <w:rsid w:val="005D0C09"/>
    <w:rsid w:val="005D428B"/>
    <w:rsid w:val="005D4808"/>
    <w:rsid w:val="005D508D"/>
    <w:rsid w:val="005E7B9B"/>
    <w:rsid w:val="005F2BFB"/>
    <w:rsid w:val="005F7F2F"/>
    <w:rsid w:val="005F7F3D"/>
    <w:rsid w:val="00600F4B"/>
    <w:rsid w:val="0060227F"/>
    <w:rsid w:val="00602312"/>
    <w:rsid w:val="006033D6"/>
    <w:rsid w:val="00603D1F"/>
    <w:rsid w:val="0060571D"/>
    <w:rsid w:val="006125B7"/>
    <w:rsid w:val="0061399A"/>
    <w:rsid w:val="006211A0"/>
    <w:rsid w:val="00622F96"/>
    <w:rsid w:val="00624E32"/>
    <w:rsid w:val="00625EAF"/>
    <w:rsid w:val="00627B4E"/>
    <w:rsid w:val="006349EA"/>
    <w:rsid w:val="00635538"/>
    <w:rsid w:val="00640D10"/>
    <w:rsid w:val="006411EE"/>
    <w:rsid w:val="00643CEA"/>
    <w:rsid w:val="00644F3E"/>
    <w:rsid w:val="0066098E"/>
    <w:rsid w:val="00660BB0"/>
    <w:rsid w:val="006618F9"/>
    <w:rsid w:val="0066278B"/>
    <w:rsid w:val="006656E6"/>
    <w:rsid w:val="0066792A"/>
    <w:rsid w:val="00672DAD"/>
    <w:rsid w:val="0067374C"/>
    <w:rsid w:val="00676A97"/>
    <w:rsid w:val="00681488"/>
    <w:rsid w:val="0068185D"/>
    <w:rsid w:val="006840FC"/>
    <w:rsid w:val="00691425"/>
    <w:rsid w:val="00693865"/>
    <w:rsid w:val="006A2734"/>
    <w:rsid w:val="006A4E9E"/>
    <w:rsid w:val="006C16EF"/>
    <w:rsid w:val="006C183E"/>
    <w:rsid w:val="006C2630"/>
    <w:rsid w:val="006C581E"/>
    <w:rsid w:val="006D2EFF"/>
    <w:rsid w:val="006D4AF5"/>
    <w:rsid w:val="006D67F1"/>
    <w:rsid w:val="006D75EE"/>
    <w:rsid w:val="006D793C"/>
    <w:rsid w:val="006E2177"/>
    <w:rsid w:val="006E21AA"/>
    <w:rsid w:val="006E65A1"/>
    <w:rsid w:val="006E708B"/>
    <w:rsid w:val="006F1547"/>
    <w:rsid w:val="006F6064"/>
    <w:rsid w:val="006F7910"/>
    <w:rsid w:val="007046BF"/>
    <w:rsid w:val="00704988"/>
    <w:rsid w:val="007110D3"/>
    <w:rsid w:val="007119F2"/>
    <w:rsid w:val="00712FDD"/>
    <w:rsid w:val="007157EC"/>
    <w:rsid w:val="007209B7"/>
    <w:rsid w:val="007213D4"/>
    <w:rsid w:val="00721DDD"/>
    <w:rsid w:val="007220DE"/>
    <w:rsid w:val="00723543"/>
    <w:rsid w:val="00724733"/>
    <w:rsid w:val="007248BA"/>
    <w:rsid w:val="007256D5"/>
    <w:rsid w:val="00727AAC"/>
    <w:rsid w:val="00731E2F"/>
    <w:rsid w:val="00732033"/>
    <w:rsid w:val="0073232F"/>
    <w:rsid w:val="00732ABA"/>
    <w:rsid w:val="00734F01"/>
    <w:rsid w:val="00736E3D"/>
    <w:rsid w:val="0074016F"/>
    <w:rsid w:val="00744835"/>
    <w:rsid w:val="00744971"/>
    <w:rsid w:val="0075067A"/>
    <w:rsid w:val="00755806"/>
    <w:rsid w:val="00755835"/>
    <w:rsid w:val="00755D40"/>
    <w:rsid w:val="0076369F"/>
    <w:rsid w:val="00766E31"/>
    <w:rsid w:val="0076702A"/>
    <w:rsid w:val="007700F2"/>
    <w:rsid w:val="00770F88"/>
    <w:rsid w:val="00771750"/>
    <w:rsid w:val="00773230"/>
    <w:rsid w:val="007801ED"/>
    <w:rsid w:val="007802A7"/>
    <w:rsid w:val="00780485"/>
    <w:rsid w:val="00785F82"/>
    <w:rsid w:val="00786098"/>
    <w:rsid w:val="00787973"/>
    <w:rsid w:val="007939E1"/>
    <w:rsid w:val="007953C0"/>
    <w:rsid w:val="00795638"/>
    <w:rsid w:val="007A4EDE"/>
    <w:rsid w:val="007B1B6E"/>
    <w:rsid w:val="007B3011"/>
    <w:rsid w:val="007B44FA"/>
    <w:rsid w:val="007C41B7"/>
    <w:rsid w:val="007C693C"/>
    <w:rsid w:val="007D2FD8"/>
    <w:rsid w:val="007D3C5E"/>
    <w:rsid w:val="007D7554"/>
    <w:rsid w:val="007E176D"/>
    <w:rsid w:val="007E3B55"/>
    <w:rsid w:val="007E591C"/>
    <w:rsid w:val="007F26A5"/>
    <w:rsid w:val="007F5CFC"/>
    <w:rsid w:val="007F5F2B"/>
    <w:rsid w:val="00800EEB"/>
    <w:rsid w:val="0080351A"/>
    <w:rsid w:val="00810D77"/>
    <w:rsid w:val="0081107A"/>
    <w:rsid w:val="0081472C"/>
    <w:rsid w:val="0081514F"/>
    <w:rsid w:val="008158CA"/>
    <w:rsid w:val="0081727E"/>
    <w:rsid w:val="00817F05"/>
    <w:rsid w:val="008214AC"/>
    <w:rsid w:val="00821C2D"/>
    <w:rsid w:val="00822758"/>
    <w:rsid w:val="00833FEB"/>
    <w:rsid w:val="00836ECF"/>
    <w:rsid w:val="00847FBE"/>
    <w:rsid w:val="0085425E"/>
    <w:rsid w:val="00854B93"/>
    <w:rsid w:val="008605D3"/>
    <w:rsid w:val="008610C9"/>
    <w:rsid w:val="00862CB7"/>
    <w:rsid w:val="00871B63"/>
    <w:rsid w:val="008749DC"/>
    <w:rsid w:val="00884E06"/>
    <w:rsid w:val="008860C9"/>
    <w:rsid w:val="008927DF"/>
    <w:rsid w:val="0089379B"/>
    <w:rsid w:val="0089487F"/>
    <w:rsid w:val="008948DC"/>
    <w:rsid w:val="00895EBB"/>
    <w:rsid w:val="00897D1F"/>
    <w:rsid w:val="008A08B1"/>
    <w:rsid w:val="008A2FA9"/>
    <w:rsid w:val="008A4249"/>
    <w:rsid w:val="008B06B4"/>
    <w:rsid w:val="008C4CD4"/>
    <w:rsid w:val="008C4DDF"/>
    <w:rsid w:val="008D63C9"/>
    <w:rsid w:val="008D6E9D"/>
    <w:rsid w:val="008F1C35"/>
    <w:rsid w:val="0090678F"/>
    <w:rsid w:val="0091110E"/>
    <w:rsid w:val="00912536"/>
    <w:rsid w:val="0091499A"/>
    <w:rsid w:val="009165B6"/>
    <w:rsid w:val="0092540C"/>
    <w:rsid w:val="0093113C"/>
    <w:rsid w:val="009333B2"/>
    <w:rsid w:val="009334CE"/>
    <w:rsid w:val="009339B4"/>
    <w:rsid w:val="0094149F"/>
    <w:rsid w:val="00943FC8"/>
    <w:rsid w:val="0095008C"/>
    <w:rsid w:val="0095581A"/>
    <w:rsid w:val="00955DE4"/>
    <w:rsid w:val="0096011F"/>
    <w:rsid w:val="00960BBE"/>
    <w:rsid w:val="00965353"/>
    <w:rsid w:val="009668A5"/>
    <w:rsid w:val="00971A44"/>
    <w:rsid w:val="00975D92"/>
    <w:rsid w:val="00976CFA"/>
    <w:rsid w:val="009770DF"/>
    <w:rsid w:val="0099757F"/>
    <w:rsid w:val="009A4F60"/>
    <w:rsid w:val="009A60E0"/>
    <w:rsid w:val="009B4651"/>
    <w:rsid w:val="009B4B49"/>
    <w:rsid w:val="009B5226"/>
    <w:rsid w:val="009B7A2F"/>
    <w:rsid w:val="009C612B"/>
    <w:rsid w:val="009C6253"/>
    <w:rsid w:val="009D014A"/>
    <w:rsid w:val="009D2C46"/>
    <w:rsid w:val="009E0B4A"/>
    <w:rsid w:val="009E246E"/>
    <w:rsid w:val="009F1439"/>
    <w:rsid w:val="009F267B"/>
    <w:rsid w:val="00A0134D"/>
    <w:rsid w:val="00A0745C"/>
    <w:rsid w:val="00A13BBD"/>
    <w:rsid w:val="00A14366"/>
    <w:rsid w:val="00A234F0"/>
    <w:rsid w:val="00A238C1"/>
    <w:rsid w:val="00A27A29"/>
    <w:rsid w:val="00A30973"/>
    <w:rsid w:val="00A34808"/>
    <w:rsid w:val="00A3626F"/>
    <w:rsid w:val="00A362A3"/>
    <w:rsid w:val="00A37711"/>
    <w:rsid w:val="00A418E5"/>
    <w:rsid w:val="00A425D2"/>
    <w:rsid w:val="00A42D1D"/>
    <w:rsid w:val="00A5031F"/>
    <w:rsid w:val="00A63FA0"/>
    <w:rsid w:val="00A65097"/>
    <w:rsid w:val="00A7552D"/>
    <w:rsid w:val="00A80467"/>
    <w:rsid w:val="00A908CA"/>
    <w:rsid w:val="00A9546D"/>
    <w:rsid w:val="00A955A0"/>
    <w:rsid w:val="00A97B62"/>
    <w:rsid w:val="00AA179D"/>
    <w:rsid w:val="00AA1D18"/>
    <w:rsid w:val="00AA5271"/>
    <w:rsid w:val="00AB07C9"/>
    <w:rsid w:val="00AB23C2"/>
    <w:rsid w:val="00AB2C84"/>
    <w:rsid w:val="00AB35DC"/>
    <w:rsid w:val="00AB4696"/>
    <w:rsid w:val="00AB5AD1"/>
    <w:rsid w:val="00AB7980"/>
    <w:rsid w:val="00AC0E06"/>
    <w:rsid w:val="00AC37DD"/>
    <w:rsid w:val="00AC6109"/>
    <w:rsid w:val="00AC755A"/>
    <w:rsid w:val="00AD12C2"/>
    <w:rsid w:val="00AD3FF6"/>
    <w:rsid w:val="00AD40B9"/>
    <w:rsid w:val="00AE6BE0"/>
    <w:rsid w:val="00AF2F08"/>
    <w:rsid w:val="00AF39EF"/>
    <w:rsid w:val="00AF632B"/>
    <w:rsid w:val="00B03FE2"/>
    <w:rsid w:val="00B06A19"/>
    <w:rsid w:val="00B07DC4"/>
    <w:rsid w:val="00B109F2"/>
    <w:rsid w:val="00B11E74"/>
    <w:rsid w:val="00B12C82"/>
    <w:rsid w:val="00B16D43"/>
    <w:rsid w:val="00B16E4B"/>
    <w:rsid w:val="00B3062E"/>
    <w:rsid w:val="00B36392"/>
    <w:rsid w:val="00B42104"/>
    <w:rsid w:val="00B42FF0"/>
    <w:rsid w:val="00B44836"/>
    <w:rsid w:val="00B5227E"/>
    <w:rsid w:val="00B52C99"/>
    <w:rsid w:val="00B54800"/>
    <w:rsid w:val="00B5786A"/>
    <w:rsid w:val="00B67CBB"/>
    <w:rsid w:val="00B7503B"/>
    <w:rsid w:val="00B75A13"/>
    <w:rsid w:val="00B75D56"/>
    <w:rsid w:val="00B811CB"/>
    <w:rsid w:val="00B84711"/>
    <w:rsid w:val="00B84D50"/>
    <w:rsid w:val="00B84F59"/>
    <w:rsid w:val="00B86402"/>
    <w:rsid w:val="00B867FF"/>
    <w:rsid w:val="00B876D6"/>
    <w:rsid w:val="00B933DA"/>
    <w:rsid w:val="00B93C21"/>
    <w:rsid w:val="00B94E62"/>
    <w:rsid w:val="00B96790"/>
    <w:rsid w:val="00B96B65"/>
    <w:rsid w:val="00BA626D"/>
    <w:rsid w:val="00BA6CB1"/>
    <w:rsid w:val="00BA709E"/>
    <w:rsid w:val="00BB26F4"/>
    <w:rsid w:val="00BB29B3"/>
    <w:rsid w:val="00BB48E6"/>
    <w:rsid w:val="00BC356D"/>
    <w:rsid w:val="00BC60B2"/>
    <w:rsid w:val="00BC7167"/>
    <w:rsid w:val="00BC7399"/>
    <w:rsid w:val="00BC73D6"/>
    <w:rsid w:val="00BD1CA3"/>
    <w:rsid w:val="00BD1E19"/>
    <w:rsid w:val="00BD407B"/>
    <w:rsid w:val="00BE1B37"/>
    <w:rsid w:val="00BE2352"/>
    <w:rsid w:val="00BE29C1"/>
    <w:rsid w:val="00BE4867"/>
    <w:rsid w:val="00BE6712"/>
    <w:rsid w:val="00BE6A0C"/>
    <w:rsid w:val="00BF33DF"/>
    <w:rsid w:val="00BF716C"/>
    <w:rsid w:val="00C008BA"/>
    <w:rsid w:val="00C009A9"/>
    <w:rsid w:val="00C032BE"/>
    <w:rsid w:val="00C072F3"/>
    <w:rsid w:val="00C13803"/>
    <w:rsid w:val="00C1667F"/>
    <w:rsid w:val="00C16BC6"/>
    <w:rsid w:val="00C16C9B"/>
    <w:rsid w:val="00C212F7"/>
    <w:rsid w:val="00C25F4A"/>
    <w:rsid w:val="00C27341"/>
    <w:rsid w:val="00C27C1A"/>
    <w:rsid w:val="00C325A7"/>
    <w:rsid w:val="00C342C6"/>
    <w:rsid w:val="00C34D15"/>
    <w:rsid w:val="00C35D4A"/>
    <w:rsid w:val="00C4348D"/>
    <w:rsid w:val="00C438C3"/>
    <w:rsid w:val="00C46575"/>
    <w:rsid w:val="00C5458D"/>
    <w:rsid w:val="00C57777"/>
    <w:rsid w:val="00C61BC5"/>
    <w:rsid w:val="00C72ACB"/>
    <w:rsid w:val="00C72EAC"/>
    <w:rsid w:val="00C840EA"/>
    <w:rsid w:val="00C84C40"/>
    <w:rsid w:val="00C858F4"/>
    <w:rsid w:val="00C87BB2"/>
    <w:rsid w:val="00C92752"/>
    <w:rsid w:val="00C92FBA"/>
    <w:rsid w:val="00CA0772"/>
    <w:rsid w:val="00CA2930"/>
    <w:rsid w:val="00CA373E"/>
    <w:rsid w:val="00CA416E"/>
    <w:rsid w:val="00CA4A42"/>
    <w:rsid w:val="00CB00E6"/>
    <w:rsid w:val="00CB1F34"/>
    <w:rsid w:val="00CB33F7"/>
    <w:rsid w:val="00CB4404"/>
    <w:rsid w:val="00CB489A"/>
    <w:rsid w:val="00CB4CAE"/>
    <w:rsid w:val="00CB51A6"/>
    <w:rsid w:val="00CC0A1E"/>
    <w:rsid w:val="00CC1F02"/>
    <w:rsid w:val="00CC59D7"/>
    <w:rsid w:val="00CC6486"/>
    <w:rsid w:val="00CC726E"/>
    <w:rsid w:val="00CD1F92"/>
    <w:rsid w:val="00CD3931"/>
    <w:rsid w:val="00CE01A0"/>
    <w:rsid w:val="00CE2624"/>
    <w:rsid w:val="00CE490F"/>
    <w:rsid w:val="00CE5A9E"/>
    <w:rsid w:val="00CE72BA"/>
    <w:rsid w:val="00CE7F5F"/>
    <w:rsid w:val="00CF1986"/>
    <w:rsid w:val="00CF6391"/>
    <w:rsid w:val="00D01234"/>
    <w:rsid w:val="00D01CE9"/>
    <w:rsid w:val="00D03362"/>
    <w:rsid w:val="00D1446D"/>
    <w:rsid w:val="00D22C2F"/>
    <w:rsid w:val="00D23E82"/>
    <w:rsid w:val="00D25104"/>
    <w:rsid w:val="00D264BA"/>
    <w:rsid w:val="00D32520"/>
    <w:rsid w:val="00D32594"/>
    <w:rsid w:val="00D35F45"/>
    <w:rsid w:val="00D368BB"/>
    <w:rsid w:val="00D36E94"/>
    <w:rsid w:val="00D475EF"/>
    <w:rsid w:val="00D47CC5"/>
    <w:rsid w:val="00D5262D"/>
    <w:rsid w:val="00D57763"/>
    <w:rsid w:val="00D6132E"/>
    <w:rsid w:val="00D61C0D"/>
    <w:rsid w:val="00D61F34"/>
    <w:rsid w:val="00D626AB"/>
    <w:rsid w:val="00D70809"/>
    <w:rsid w:val="00D74E0B"/>
    <w:rsid w:val="00D7719B"/>
    <w:rsid w:val="00D81E19"/>
    <w:rsid w:val="00D83C01"/>
    <w:rsid w:val="00D86B83"/>
    <w:rsid w:val="00D925BE"/>
    <w:rsid w:val="00D9513D"/>
    <w:rsid w:val="00D9565F"/>
    <w:rsid w:val="00D957C3"/>
    <w:rsid w:val="00D974F4"/>
    <w:rsid w:val="00D979A0"/>
    <w:rsid w:val="00D97DD1"/>
    <w:rsid w:val="00DA0C74"/>
    <w:rsid w:val="00DA197C"/>
    <w:rsid w:val="00DA260E"/>
    <w:rsid w:val="00DB189B"/>
    <w:rsid w:val="00DB5888"/>
    <w:rsid w:val="00DB75CA"/>
    <w:rsid w:val="00DC3445"/>
    <w:rsid w:val="00DC4858"/>
    <w:rsid w:val="00DC578E"/>
    <w:rsid w:val="00DD5B13"/>
    <w:rsid w:val="00DD5B2B"/>
    <w:rsid w:val="00DD6BD0"/>
    <w:rsid w:val="00DE024E"/>
    <w:rsid w:val="00DE0965"/>
    <w:rsid w:val="00DE222E"/>
    <w:rsid w:val="00DE399A"/>
    <w:rsid w:val="00DE5541"/>
    <w:rsid w:val="00DF2A51"/>
    <w:rsid w:val="00DF637D"/>
    <w:rsid w:val="00DF6953"/>
    <w:rsid w:val="00E00A11"/>
    <w:rsid w:val="00E03D1A"/>
    <w:rsid w:val="00E11CBD"/>
    <w:rsid w:val="00E12881"/>
    <w:rsid w:val="00E302FE"/>
    <w:rsid w:val="00E30E60"/>
    <w:rsid w:val="00E3210E"/>
    <w:rsid w:val="00E36D95"/>
    <w:rsid w:val="00E40A7D"/>
    <w:rsid w:val="00E445D5"/>
    <w:rsid w:val="00E51185"/>
    <w:rsid w:val="00E529C5"/>
    <w:rsid w:val="00E53830"/>
    <w:rsid w:val="00E53E12"/>
    <w:rsid w:val="00E55849"/>
    <w:rsid w:val="00E56172"/>
    <w:rsid w:val="00E56B36"/>
    <w:rsid w:val="00E603E3"/>
    <w:rsid w:val="00E607A7"/>
    <w:rsid w:val="00E62146"/>
    <w:rsid w:val="00E62CC8"/>
    <w:rsid w:val="00E70724"/>
    <w:rsid w:val="00E72E61"/>
    <w:rsid w:val="00E73F8C"/>
    <w:rsid w:val="00E7445D"/>
    <w:rsid w:val="00E766B4"/>
    <w:rsid w:val="00E77627"/>
    <w:rsid w:val="00E86255"/>
    <w:rsid w:val="00E87727"/>
    <w:rsid w:val="00E904B4"/>
    <w:rsid w:val="00E9307E"/>
    <w:rsid w:val="00EA09FF"/>
    <w:rsid w:val="00EA3B86"/>
    <w:rsid w:val="00EB2EE4"/>
    <w:rsid w:val="00EB3E64"/>
    <w:rsid w:val="00EB67E6"/>
    <w:rsid w:val="00EB7FD5"/>
    <w:rsid w:val="00EC13E0"/>
    <w:rsid w:val="00EC14AF"/>
    <w:rsid w:val="00EE7591"/>
    <w:rsid w:val="00EF0A63"/>
    <w:rsid w:val="00EF32DD"/>
    <w:rsid w:val="00EF68DB"/>
    <w:rsid w:val="00F0016A"/>
    <w:rsid w:val="00F03117"/>
    <w:rsid w:val="00F14FC8"/>
    <w:rsid w:val="00F20109"/>
    <w:rsid w:val="00F21B9B"/>
    <w:rsid w:val="00F222C9"/>
    <w:rsid w:val="00F22E43"/>
    <w:rsid w:val="00F26645"/>
    <w:rsid w:val="00F27485"/>
    <w:rsid w:val="00F27B4D"/>
    <w:rsid w:val="00F31081"/>
    <w:rsid w:val="00F319A3"/>
    <w:rsid w:val="00F3606A"/>
    <w:rsid w:val="00F3677D"/>
    <w:rsid w:val="00F36896"/>
    <w:rsid w:val="00F42B9F"/>
    <w:rsid w:val="00F459DB"/>
    <w:rsid w:val="00F51C8E"/>
    <w:rsid w:val="00F57B38"/>
    <w:rsid w:val="00F57FD4"/>
    <w:rsid w:val="00F74C39"/>
    <w:rsid w:val="00F75620"/>
    <w:rsid w:val="00F807EF"/>
    <w:rsid w:val="00F813EF"/>
    <w:rsid w:val="00F84D46"/>
    <w:rsid w:val="00F860C1"/>
    <w:rsid w:val="00F86A05"/>
    <w:rsid w:val="00F90A4E"/>
    <w:rsid w:val="00F92865"/>
    <w:rsid w:val="00F970CE"/>
    <w:rsid w:val="00FA07E2"/>
    <w:rsid w:val="00FA16A8"/>
    <w:rsid w:val="00FA4284"/>
    <w:rsid w:val="00FA6814"/>
    <w:rsid w:val="00FB04C5"/>
    <w:rsid w:val="00FB086E"/>
    <w:rsid w:val="00FC52F1"/>
    <w:rsid w:val="00FC6B85"/>
    <w:rsid w:val="00FD4750"/>
    <w:rsid w:val="00FE149B"/>
    <w:rsid w:val="00FE23C4"/>
    <w:rsid w:val="00FE25FA"/>
    <w:rsid w:val="00FE379F"/>
    <w:rsid w:val="00FE404F"/>
    <w:rsid w:val="00FE6F06"/>
    <w:rsid w:val="00FF35C6"/>
    <w:rsid w:val="00FF52FE"/>
    <w:rsid w:val="00FF77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FA2243"/>
  <w15:docId w15:val="{41B8602F-3048-4057-830C-9E83A8A4E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n-GB"/>
    </w:rPr>
  </w:style>
  <w:style w:type="paragraph" w:styleId="Heading1">
    <w:name w:val="heading 1"/>
    <w:basedOn w:val="Normal"/>
    <w:next w:val="Normal"/>
    <w:link w:val="Heading1Char"/>
    <w:uiPriority w:val="9"/>
    <w:qFormat/>
    <w:rsid w:val="00FC52F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455E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EndnoteReference">
    <w:name w:val="endnote reference"/>
    <w:basedOn w:val="DefaultParagraphFont"/>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uiPriority w:val="99"/>
    <w:semiHidden/>
    <w:rPr>
      <w:color w:val="auto"/>
      <w:sz w:val="16"/>
      <w:u w:val="none"/>
    </w:rPr>
  </w:style>
  <w:style w:type="character" w:customStyle="1" w:styleId="MTEquationSection">
    <w:name w:val="MTEquationSection"/>
    <w:basedOn w:val="DefaultParagraphFont"/>
    <w:rPr>
      <w:vanish/>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basedOn w:val="DefaultParagraphFont"/>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NoSpacing">
    <w:name w:val="No Spacing"/>
    <w:uiPriority w:val="1"/>
    <w:qFormat/>
    <w:rsid w:val="00BE4867"/>
    <w:rPr>
      <w:rFonts w:asciiTheme="minorHAnsi" w:eastAsiaTheme="minorHAnsi" w:hAnsiTheme="minorHAnsi" w:cstheme="minorBidi"/>
      <w:sz w:val="22"/>
      <w:szCs w:val="22"/>
    </w:rPr>
  </w:style>
  <w:style w:type="paragraph" w:styleId="ListParagraph">
    <w:name w:val="List Paragraph"/>
    <w:basedOn w:val="Normal"/>
    <w:uiPriority w:val="34"/>
    <w:qFormat/>
    <w:rsid w:val="00BE4867"/>
    <w:pPr>
      <w:widowControl/>
      <w:spacing w:after="200"/>
      <w:ind w:left="720"/>
      <w:contextualSpacing/>
      <w:jc w:val="lowKashida"/>
    </w:pPr>
    <w:rPr>
      <w:rFonts w:asciiTheme="majorBidi" w:eastAsiaTheme="minorHAnsi" w:hAnsiTheme="majorBidi" w:cstheme="majorBidi"/>
      <w:sz w:val="24"/>
      <w:szCs w:val="22"/>
      <w:lang w:bidi="ar-EG"/>
    </w:rPr>
  </w:style>
  <w:style w:type="paragraph" w:styleId="NormalWeb">
    <w:name w:val="Normal (Web)"/>
    <w:basedOn w:val="Normal"/>
    <w:uiPriority w:val="99"/>
    <w:semiHidden/>
    <w:unhideWhenUsed/>
    <w:rsid w:val="004D4E0B"/>
    <w:pPr>
      <w:widowControl/>
      <w:spacing w:before="100" w:beforeAutospacing="1" w:after="100" w:afterAutospacing="1"/>
    </w:pPr>
    <w:rPr>
      <w:rFonts w:eastAsia="Times New Roman"/>
      <w:sz w:val="24"/>
      <w:szCs w:val="24"/>
      <w:lang w:val="en-US"/>
    </w:rPr>
  </w:style>
  <w:style w:type="character" w:customStyle="1" w:styleId="Heading2Char">
    <w:name w:val="Heading 2 Char"/>
    <w:basedOn w:val="DefaultParagraphFont"/>
    <w:link w:val="Heading2"/>
    <w:uiPriority w:val="9"/>
    <w:rsid w:val="003455EC"/>
    <w:rPr>
      <w:rFonts w:asciiTheme="majorHAnsi" w:eastAsiaTheme="majorEastAsia" w:hAnsiTheme="majorHAnsi" w:cstheme="majorBidi"/>
      <w:color w:val="365F91" w:themeColor="accent1" w:themeShade="BF"/>
      <w:sz w:val="26"/>
      <w:szCs w:val="26"/>
      <w:lang w:val="en-GB"/>
    </w:rPr>
  </w:style>
  <w:style w:type="character" w:customStyle="1" w:styleId="docssharedwiztogglelabeledlabeltext">
    <w:name w:val="docssharedwiztogglelabeledlabeltext"/>
    <w:basedOn w:val="DefaultParagraphFont"/>
    <w:rsid w:val="00EB3E64"/>
  </w:style>
  <w:style w:type="table" w:styleId="TableGrid">
    <w:name w:val="Table Grid"/>
    <w:basedOn w:val="TableNormal"/>
    <w:uiPriority w:val="59"/>
    <w:rsid w:val="00EB3E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ddengrammarerror">
    <w:name w:val="hiddengrammarerror"/>
    <w:basedOn w:val="DefaultParagraphFont"/>
    <w:rsid w:val="00AB5AD1"/>
  </w:style>
  <w:style w:type="character" w:customStyle="1" w:styleId="correction">
    <w:name w:val="correction"/>
    <w:basedOn w:val="DefaultParagraphFont"/>
    <w:rsid w:val="009B4B49"/>
  </w:style>
  <w:style w:type="character" w:customStyle="1" w:styleId="Heading1Char">
    <w:name w:val="Heading 1 Char"/>
    <w:basedOn w:val="DefaultParagraphFont"/>
    <w:link w:val="Heading1"/>
    <w:uiPriority w:val="9"/>
    <w:rsid w:val="00FC52F1"/>
    <w:rPr>
      <w:rFonts w:asciiTheme="majorHAnsi" w:eastAsiaTheme="majorEastAsia" w:hAnsiTheme="majorHAnsi" w:cstheme="majorBidi"/>
      <w:color w:val="365F91" w:themeColor="accent1" w:themeShade="BF"/>
      <w:sz w:val="32"/>
      <w:szCs w:val="32"/>
      <w:lang w:val="en-GB"/>
    </w:rPr>
  </w:style>
  <w:style w:type="character" w:styleId="Strong">
    <w:name w:val="Strong"/>
    <w:basedOn w:val="DefaultParagraphFont"/>
    <w:uiPriority w:val="22"/>
    <w:qFormat/>
    <w:rsid w:val="00D25104"/>
    <w:rPr>
      <w:b/>
      <w:bCs/>
    </w:rPr>
  </w:style>
  <w:style w:type="paragraph" w:customStyle="1" w:styleId="ARChive-body-text">
    <w:name w:val="ARChive - body-text"/>
    <w:basedOn w:val="Normal"/>
    <w:link w:val="ARChive-body-textChar"/>
    <w:qFormat/>
    <w:rsid w:val="00862CB7"/>
    <w:pPr>
      <w:widowControl/>
      <w:tabs>
        <w:tab w:val="left" w:pos="3097"/>
      </w:tabs>
      <w:suppressAutoHyphens/>
      <w:spacing w:before="120" w:after="120"/>
      <w:ind w:left="-142"/>
      <w:jc w:val="lowKashida"/>
    </w:pPr>
    <w:rPr>
      <w:noProof/>
      <w:lang w:val="en-US" w:eastAsia="zh-CN"/>
    </w:rPr>
  </w:style>
  <w:style w:type="character" w:customStyle="1" w:styleId="ARChive-body-textChar">
    <w:name w:val="ARChive - body-text Char"/>
    <w:link w:val="ARChive-body-text"/>
    <w:rsid w:val="00862CB7"/>
    <w:rPr>
      <w:noProof/>
      <w:lang w:eastAsia="zh-CN"/>
    </w:rPr>
  </w:style>
  <w:style w:type="character" w:customStyle="1" w:styleId="UnresolvedMention">
    <w:name w:val="Unresolved Mention"/>
    <w:basedOn w:val="DefaultParagraphFont"/>
    <w:uiPriority w:val="99"/>
    <w:semiHidden/>
    <w:unhideWhenUsed/>
    <w:rsid w:val="0090678F"/>
    <w:rPr>
      <w:color w:val="605E5C"/>
      <w:shd w:val="clear" w:color="auto" w:fill="E1DFDD"/>
    </w:rPr>
  </w:style>
  <w:style w:type="character" w:customStyle="1" w:styleId="FooterChar">
    <w:name w:val="Footer Char"/>
    <w:basedOn w:val="DefaultParagraphFont"/>
    <w:link w:val="Footer"/>
    <w:uiPriority w:val="99"/>
    <w:rsid w:val="0036752A"/>
    <w:rPr>
      <w:noProof/>
      <w:sz w:val="16"/>
    </w:rPr>
  </w:style>
  <w:style w:type="character" w:customStyle="1" w:styleId="jlqj4b">
    <w:name w:val="jlqj4b"/>
    <w:basedOn w:val="DefaultParagraphFont"/>
    <w:rsid w:val="00CE5A9E"/>
  </w:style>
  <w:style w:type="table" w:styleId="PlainTable2">
    <w:name w:val="Plain Table 2"/>
    <w:basedOn w:val="TableNormal"/>
    <w:uiPriority w:val="42"/>
    <w:rsid w:val="0048630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
    <w:name w:val="para"/>
    <w:basedOn w:val="Normal"/>
    <w:rsid w:val="007046BF"/>
    <w:pPr>
      <w:widowControl/>
      <w:spacing w:before="100" w:beforeAutospacing="1" w:after="100" w:afterAutospacing="1"/>
    </w:pPr>
    <w:rPr>
      <w:rFonts w:eastAsia="Times New Roman"/>
      <w:sz w:val="24"/>
      <w:szCs w:val="24"/>
      <w:lang w:val="en-US"/>
    </w:rPr>
  </w:style>
  <w:style w:type="character" w:customStyle="1" w:styleId="keyword">
    <w:name w:val="keyword"/>
    <w:basedOn w:val="DefaultParagraphFont"/>
    <w:rsid w:val="00704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28621">
      <w:bodyDiv w:val="1"/>
      <w:marLeft w:val="0"/>
      <w:marRight w:val="0"/>
      <w:marTop w:val="0"/>
      <w:marBottom w:val="0"/>
      <w:divBdr>
        <w:top w:val="none" w:sz="0" w:space="0" w:color="auto"/>
        <w:left w:val="none" w:sz="0" w:space="0" w:color="auto"/>
        <w:bottom w:val="none" w:sz="0" w:space="0" w:color="auto"/>
        <w:right w:val="none" w:sz="0" w:space="0" w:color="auto"/>
      </w:divBdr>
    </w:div>
    <w:div w:id="77488383">
      <w:bodyDiv w:val="1"/>
      <w:marLeft w:val="0"/>
      <w:marRight w:val="0"/>
      <w:marTop w:val="0"/>
      <w:marBottom w:val="0"/>
      <w:divBdr>
        <w:top w:val="none" w:sz="0" w:space="0" w:color="auto"/>
        <w:left w:val="none" w:sz="0" w:space="0" w:color="auto"/>
        <w:bottom w:val="none" w:sz="0" w:space="0" w:color="auto"/>
        <w:right w:val="none" w:sz="0" w:space="0" w:color="auto"/>
      </w:divBdr>
    </w:div>
    <w:div w:id="83651162">
      <w:bodyDiv w:val="1"/>
      <w:marLeft w:val="0"/>
      <w:marRight w:val="0"/>
      <w:marTop w:val="0"/>
      <w:marBottom w:val="0"/>
      <w:divBdr>
        <w:top w:val="none" w:sz="0" w:space="0" w:color="auto"/>
        <w:left w:val="none" w:sz="0" w:space="0" w:color="auto"/>
        <w:bottom w:val="none" w:sz="0" w:space="0" w:color="auto"/>
        <w:right w:val="none" w:sz="0" w:space="0" w:color="auto"/>
      </w:divBdr>
    </w:div>
    <w:div w:id="110827399">
      <w:bodyDiv w:val="1"/>
      <w:marLeft w:val="0"/>
      <w:marRight w:val="0"/>
      <w:marTop w:val="0"/>
      <w:marBottom w:val="0"/>
      <w:divBdr>
        <w:top w:val="none" w:sz="0" w:space="0" w:color="auto"/>
        <w:left w:val="none" w:sz="0" w:space="0" w:color="auto"/>
        <w:bottom w:val="none" w:sz="0" w:space="0" w:color="auto"/>
        <w:right w:val="none" w:sz="0" w:space="0" w:color="auto"/>
      </w:divBdr>
    </w:div>
    <w:div w:id="194736030">
      <w:bodyDiv w:val="1"/>
      <w:marLeft w:val="0"/>
      <w:marRight w:val="0"/>
      <w:marTop w:val="0"/>
      <w:marBottom w:val="0"/>
      <w:divBdr>
        <w:top w:val="none" w:sz="0" w:space="0" w:color="auto"/>
        <w:left w:val="none" w:sz="0" w:space="0" w:color="auto"/>
        <w:bottom w:val="none" w:sz="0" w:space="0" w:color="auto"/>
        <w:right w:val="none" w:sz="0" w:space="0" w:color="auto"/>
      </w:divBdr>
    </w:div>
    <w:div w:id="229773065">
      <w:bodyDiv w:val="1"/>
      <w:marLeft w:val="0"/>
      <w:marRight w:val="0"/>
      <w:marTop w:val="0"/>
      <w:marBottom w:val="0"/>
      <w:divBdr>
        <w:top w:val="none" w:sz="0" w:space="0" w:color="auto"/>
        <w:left w:val="none" w:sz="0" w:space="0" w:color="auto"/>
        <w:bottom w:val="none" w:sz="0" w:space="0" w:color="auto"/>
        <w:right w:val="none" w:sz="0" w:space="0" w:color="auto"/>
      </w:divBdr>
    </w:div>
    <w:div w:id="245917094">
      <w:bodyDiv w:val="1"/>
      <w:marLeft w:val="0"/>
      <w:marRight w:val="0"/>
      <w:marTop w:val="0"/>
      <w:marBottom w:val="0"/>
      <w:divBdr>
        <w:top w:val="none" w:sz="0" w:space="0" w:color="auto"/>
        <w:left w:val="none" w:sz="0" w:space="0" w:color="auto"/>
        <w:bottom w:val="none" w:sz="0" w:space="0" w:color="auto"/>
        <w:right w:val="none" w:sz="0" w:space="0" w:color="auto"/>
      </w:divBdr>
    </w:div>
    <w:div w:id="258685786">
      <w:bodyDiv w:val="1"/>
      <w:marLeft w:val="0"/>
      <w:marRight w:val="0"/>
      <w:marTop w:val="0"/>
      <w:marBottom w:val="0"/>
      <w:divBdr>
        <w:top w:val="none" w:sz="0" w:space="0" w:color="auto"/>
        <w:left w:val="none" w:sz="0" w:space="0" w:color="auto"/>
        <w:bottom w:val="none" w:sz="0" w:space="0" w:color="auto"/>
        <w:right w:val="none" w:sz="0" w:space="0" w:color="auto"/>
      </w:divBdr>
    </w:div>
    <w:div w:id="259145828">
      <w:bodyDiv w:val="1"/>
      <w:marLeft w:val="0"/>
      <w:marRight w:val="0"/>
      <w:marTop w:val="0"/>
      <w:marBottom w:val="0"/>
      <w:divBdr>
        <w:top w:val="none" w:sz="0" w:space="0" w:color="auto"/>
        <w:left w:val="none" w:sz="0" w:space="0" w:color="auto"/>
        <w:bottom w:val="none" w:sz="0" w:space="0" w:color="auto"/>
        <w:right w:val="none" w:sz="0" w:space="0" w:color="auto"/>
      </w:divBdr>
    </w:div>
    <w:div w:id="267592458">
      <w:bodyDiv w:val="1"/>
      <w:marLeft w:val="0"/>
      <w:marRight w:val="0"/>
      <w:marTop w:val="0"/>
      <w:marBottom w:val="0"/>
      <w:divBdr>
        <w:top w:val="none" w:sz="0" w:space="0" w:color="auto"/>
        <w:left w:val="none" w:sz="0" w:space="0" w:color="auto"/>
        <w:bottom w:val="none" w:sz="0" w:space="0" w:color="auto"/>
        <w:right w:val="none" w:sz="0" w:space="0" w:color="auto"/>
      </w:divBdr>
    </w:div>
    <w:div w:id="272787443">
      <w:bodyDiv w:val="1"/>
      <w:marLeft w:val="0"/>
      <w:marRight w:val="0"/>
      <w:marTop w:val="0"/>
      <w:marBottom w:val="0"/>
      <w:divBdr>
        <w:top w:val="none" w:sz="0" w:space="0" w:color="auto"/>
        <w:left w:val="none" w:sz="0" w:space="0" w:color="auto"/>
        <w:bottom w:val="none" w:sz="0" w:space="0" w:color="auto"/>
        <w:right w:val="none" w:sz="0" w:space="0" w:color="auto"/>
      </w:divBdr>
    </w:div>
    <w:div w:id="282661405">
      <w:bodyDiv w:val="1"/>
      <w:marLeft w:val="0"/>
      <w:marRight w:val="0"/>
      <w:marTop w:val="0"/>
      <w:marBottom w:val="0"/>
      <w:divBdr>
        <w:top w:val="none" w:sz="0" w:space="0" w:color="auto"/>
        <w:left w:val="none" w:sz="0" w:space="0" w:color="auto"/>
        <w:bottom w:val="none" w:sz="0" w:space="0" w:color="auto"/>
        <w:right w:val="none" w:sz="0" w:space="0" w:color="auto"/>
      </w:divBdr>
    </w:div>
    <w:div w:id="308247726">
      <w:bodyDiv w:val="1"/>
      <w:marLeft w:val="0"/>
      <w:marRight w:val="0"/>
      <w:marTop w:val="0"/>
      <w:marBottom w:val="0"/>
      <w:divBdr>
        <w:top w:val="none" w:sz="0" w:space="0" w:color="auto"/>
        <w:left w:val="none" w:sz="0" w:space="0" w:color="auto"/>
        <w:bottom w:val="none" w:sz="0" w:space="0" w:color="auto"/>
        <w:right w:val="none" w:sz="0" w:space="0" w:color="auto"/>
      </w:divBdr>
    </w:div>
    <w:div w:id="314989622">
      <w:bodyDiv w:val="1"/>
      <w:marLeft w:val="0"/>
      <w:marRight w:val="0"/>
      <w:marTop w:val="0"/>
      <w:marBottom w:val="0"/>
      <w:divBdr>
        <w:top w:val="none" w:sz="0" w:space="0" w:color="auto"/>
        <w:left w:val="none" w:sz="0" w:space="0" w:color="auto"/>
        <w:bottom w:val="none" w:sz="0" w:space="0" w:color="auto"/>
        <w:right w:val="none" w:sz="0" w:space="0" w:color="auto"/>
      </w:divBdr>
    </w:div>
    <w:div w:id="327441918">
      <w:bodyDiv w:val="1"/>
      <w:marLeft w:val="0"/>
      <w:marRight w:val="0"/>
      <w:marTop w:val="0"/>
      <w:marBottom w:val="0"/>
      <w:divBdr>
        <w:top w:val="none" w:sz="0" w:space="0" w:color="auto"/>
        <w:left w:val="none" w:sz="0" w:space="0" w:color="auto"/>
        <w:bottom w:val="none" w:sz="0" w:space="0" w:color="auto"/>
        <w:right w:val="none" w:sz="0" w:space="0" w:color="auto"/>
      </w:divBdr>
    </w:div>
    <w:div w:id="348679245">
      <w:bodyDiv w:val="1"/>
      <w:marLeft w:val="0"/>
      <w:marRight w:val="0"/>
      <w:marTop w:val="0"/>
      <w:marBottom w:val="0"/>
      <w:divBdr>
        <w:top w:val="none" w:sz="0" w:space="0" w:color="auto"/>
        <w:left w:val="none" w:sz="0" w:space="0" w:color="auto"/>
        <w:bottom w:val="none" w:sz="0" w:space="0" w:color="auto"/>
        <w:right w:val="none" w:sz="0" w:space="0" w:color="auto"/>
      </w:divBdr>
    </w:div>
    <w:div w:id="362631461">
      <w:bodyDiv w:val="1"/>
      <w:marLeft w:val="0"/>
      <w:marRight w:val="0"/>
      <w:marTop w:val="0"/>
      <w:marBottom w:val="0"/>
      <w:divBdr>
        <w:top w:val="none" w:sz="0" w:space="0" w:color="auto"/>
        <w:left w:val="none" w:sz="0" w:space="0" w:color="auto"/>
        <w:bottom w:val="none" w:sz="0" w:space="0" w:color="auto"/>
        <w:right w:val="none" w:sz="0" w:space="0" w:color="auto"/>
      </w:divBdr>
    </w:div>
    <w:div w:id="372191986">
      <w:bodyDiv w:val="1"/>
      <w:marLeft w:val="0"/>
      <w:marRight w:val="0"/>
      <w:marTop w:val="0"/>
      <w:marBottom w:val="0"/>
      <w:divBdr>
        <w:top w:val="none" w:sz="0" w:space="0" w:color="auto"/>
        <w:left w:val="none" w:sz="0" w:space="0" w:color="auto"/>
        <w:bottom w:val="none" w:sz="0" w:space="0" w:color="auto"/>
        <w:right w:val="none" w:sz="0" w:space="0" w:color="auto"/>
      </w:divBdr>
    </w:div>
    <w:div w:id="379521878">
      <w:bodyDiv w:val="1"/>
      <w:marLeft w:val="0"/>
      <w:marRight w:val="0"/>
      <w:marTop w:val="0"/>
      <w:marBottom w:val="0"/>
      <w:divBdr>
        <w:top w:val="none" w:sz="0" w:space="0" w:color="auto"/>
        <w:left w:val="none" w:sz="0" w:space="0" w:color="auto"/>
        <w:bottom w:val="none" w:sz="0" w:space="0" w:color="auto"/>
        <w:right w:val="none" w:sz="0" w:space="0" w:color="auto"/>
      </w:divBdr>
    </w:div>
    <w:div w:id="385951767">
      <w:bodyDiv w:val="1"/>
      <w:marLeft w:val="0"/>
      <w:marRight w:val="0"/>
      <w:marTop w:val="0"/>
      <w:marBottom w:val="0"/>
      <w:divBdr>
        <w:top w:val="none" w:sz="0" w:space="0" w:color="auto"/>
        <w:left w:val="none" w:sz="0" w:space="0" w:color="auto"/>
        <w:bottom w:val="none" w:sz="0" w:space="0" w:color="auto"/>
        <w:right w:val="none" w:sz="0" w:space="0" w:color="auto"/>
      </w:divBdr>
    </w:div>
    <w:div w:id="398553388">
      <w:bodyDiv w:val="1"/>
      <w:marLeft w:val="0"/>
      <w:marRight w:val="0"/>
      <w:marTop w:val="0"/>
      <w:marBottom w:val="0"/>
      <w:divBdr>
        <w:top w:val="none" w:sz="0" w:space="0" w:color="auto"/>
        <w:left w:val="none" w:sz="0" w:space="0" w:color="auto"/>
        <w:bottom w:val="none" w:sz="0" w:space="0" w:color="auto"/>
        <w:right w:val="none" w:sz="0" w:space="0" w:color="auto"/>
      </w:divBdr>
    </w:div>
    <w:div w:id="425469666">
      <w:bodyDiv w:val="1"/>
      <w:marLeft w:val="0"/>
      <w:marRight w:val="0"/>
      <w:marTop w:val="0"/>
      <w:marBottom w:val="0"/>
      <w:divBdr>
        <w:top w:val="none" w:sz="0" w:space="0" w:color="auto"/>
        <w:left w:val="none" w:sz="0" w:space="0" w:color="auto"/>
        <w:bottom w:val="none" w:sz="0" w:space="0" w:color="auto"/>
        <w:right w:val="none" w:sz="0" w:space="0" w:color="auto"/>
      </w:divBdr>
    </w:div>
    <w:div w:id="428429476">
      <w:bodyDiv w:val="1"/>
      <w:marLeft w:val="0"/>
      <w:marRight w:val="0"/>
      <w:marTop w:val="0"/>
      <w:marBottom w:val="0"/>
      <w:divBdr>
        <w:top w:val="none" w:sz="0" w:space="0" w:color="auto"/>
        <w:left w:val="none" w:sz="0" w:space="0" w:color="auto"/>
        <w:bottom w:val="none" w:sz="0" w:space="0" w:color="auto"/>
        <w:right w:val="none" w:sz="0" w:space="0" w:color="auto"/>
      </w:divBdr>
    </w:div>
    <w:div w:id="440729833">
      <w:bodyDiv w:val="1"/>
      <w:marLeft w:val="0"/>
      <w:marRight w:val="0"/>
      <w:marTop w:val="0"/>
      <w:marBottom w:val="0"/>
      <w:divBdr>
        <w:top w:val="none" w:sz="0" w:space="0" w:color="auto"/>
        <w:left w:val="none" w:sz="0" w:space="0" w:color="auto"/>
        <w:bottom w:val="none" w:sz="0" w:space="0" w:color="auto"/>
        <w:right w:val="none" w:sz="0" w:space="0" w:color="auto"/>
      </w:divBdr>
    </w:div>
    <w:div w:id="488911619">
      <w:bodyDiv w:val="1"/>
      <w:marLeft w:val="0"/>
      <w:marRight w:val="0"/>
      <w:marTop w:val="0"/>
      <w:marBottom w:val="0"/>
      <w:divBdr>
        <w:top w:val="none" w:sz="0" w:space="0" w:color="auto"/>
        <w:left w:val="none" w:sz="0" w:space="0" w:color="auto"/>
        <w:bottom w:val="none" w:sz="0" w:space="0" w:color="auto"/>
        <w:right w:val="none" w:sz="0" w:space="0" w:color="auto"/>
      </w:divBdr>
    </w:div>
    <w:div w:id="528032423">
      <w:bodyDiv w:val="1"/>
      <w:marLeft w:val="0"/>
      <w:marRight w:val="0"/>
      <w:marTop w:val="0"/>
      <w:marBottom w:val="0"/>
      <w:divBdr>
        <w:top w:val="none" w:sz="0" w:space="0" w:color="auto"/>
        <w:left w:val="none" w:sz="0" w:space="0" w:color="auto"/>
        <w:bottom w:val="none" w:sz="0" w:space="0" w:color="auto"/>
        <w:right w:val="none" w:sz="0" w:space="0" w:color="auto"/>
      </w:divBdr>
    </w:div>
    <w:div w:id="627005511">
      <w:bodyDiv w:val="1"/>
      <w:marLeft w:val="0"/>
      <w:marRight w:val="0"/>
      <w:marTop w:val="0"/>
      <w:marBottom w:val="0"/>
      <w:divBdr>
        <w:top w:val="none" w:sz="0" w:space="0" w:color="auto"/>
        <w:left w:val="none" w:sz="0" w:space="0" w:color="auto"/>
        <w:bottom w:val="none" w:sz="0" w:space="0" w:color="auto"/>
        <w:right w:val="none" w:sz="0" w:space="0" w:color="auto"/>
      </w:divBdr>
    </w:div>
    <w:div w:id="659121594">
      <w:bodyDiv w:val="1"/>
      <w:marLeft w:val="0"/>
      <w:marRight w:val="0"/>
      <w:marTop w:val="0"/>
      <w:marBottom w:val="0"/>
      <w:divBdr>
        <w:top w:val="none" w:sz="0" w:space="0" w:color="auto"/>
        <w:left w:val="none" w:sz="0" w:space="0" w:color="auto"/>
        <w:bottom w:val="none" w:sz="0" w:space="0" w:color="auto"/>
        <w:right w:val="none" w:sz="0" w:space="0" w:color="auto"/>
      </w:divBdr>
    </w:div>
    <w:div w:id="691339793">
      <w:bodyDiv w:val="1"/>
      <w:marLeft w:val="0"/>
      <w:marRight w:val="0"/>
      <w:marTop w:val="0"/>
      <w:marBottom w:val="0"/>
      <w:divBdr>
        <w:top w:val="none" w:sz="0" w:space="0" w:color="auto"/>
        <w:left w:val="none" w:sz="0" w:space="0" w:color="auto"/>
        <w:bottom w:val="none" w:sz="0" w:space="0" w:color="auto"/>
        <w:right w:val="none" w:sz="0" w:space="0" w:color="auto"/>
      </w:divBdr>
    </w:div>
    <w:div w:id="766845790">
      <w:bodyDiv w:val="1"/>
      <w:marLeft w:val="0"/>
      <w:marRight w:val="0"/>
      <w:marTop w:val="0"/>
      <w:marBottom w:val="0"/>
      <w:divBdr>
        <w:top w:val="none" w:sz="0" w:space="0" w:color="auto"/>
        <w:left w:val="none" w:sz="0" w:space="0" w:color="auto"/>
        <w:bottom w:val="none" w:sz="0" w:space="0" w:color="auto"/>
        <w:right w:val="none" w:sz="0" w:space="0" w:color="auto"/>
      </w:divBdr>
    </w:div>
    <w:div w:id="826628170">
      <w:bodyDiv w:val="1"/>
      <w:marLeft w:val="0"/>
      <w:marRight w:val="0"/>
      <w:marTop w:val="0"/>
      <w:marBottom w:val="0"/>
      <w:divBdr>
        <w:top w:val="none" w:sz="0" w:space="0" w:color="auto"/>
        <w:left w:val="none" w:sz="0" w:space="0" w:color="auto"/>
        <w:bottom w:val="none" w:sz="0" w:space="0" w:color="auto"/>
        <w:right w:val="none" w:sz="0" w:space="0" w:color="auto"/>
      </w:divBdr>
    </w:div>
    <w:div w:id="882253238">
      <w:bodyDiv w:val="1"/>
      <w:marLeft w:val="0"/>
      <w:marRight w:val="0"/>
      <w:marTop w:val="0"/>
      <w:marBottom w:val="0"/>
      <w:divBdr>
        <w:top w:val="none" w:sz="0" w:space="0" w:color="auto"/>
        <w:left w:val="none" w:sz="0" w:space="0" w:color="auto"/>
        <w:bottom w:val="none" w:sz="0" w:space="0" w:color="auto"/>
        <w:right w:val="none" w:sz="0" w:space="0" w:color="auto"/>
      </w:divBdr>
    </w:div>
    <w:div w:id="891311640">
      <w:bodyDiv w:val="1"/>
      <w:marLeft w:val="0"/>
      <w:marRight w:val="0"/>
      <w:marTop w:val="0"/>
      <w:marBottom w:val="0"/>
      <w:divBdr>
        <w:top w:val="none" w:sz="0" w:space="0" w:color="auto"/>
        <w:left w:val="none" w:sz="0" w:space="0" w:color="auto"/>
        <w:bottom w:val="none" w:sz="0" w:space="0" w:color="auto"/>
        <w:right w:val="none" w:sz="0" w:space="0" w:color="auto"/>
      </w:divBdr>
      <w:divsChild>
        <w:div w:id="119341925">
          <w:marLeft w:val="0"/>
          <w:marRight w:val="0"/>
          <w:marTop w:val="0"/>
          <w:marBottom w:val="360"/>
          <w:divBdr>
            <w:top w:val="none" w:sz="0" w:space="0" w:color="auto"/>
            <w:left w:val="none" w:sz="0" w:space="0" w:color="auto"/>
            <w:bottom w:val="none" w:sz="0" w:space="0" w:color="auto"/>
            <w:right w:val="none" w:sz="0" w:space="0" w:color="auto"/>
          </w:divBdr>
        </w:div>
      </w:divsChild>
    </w:div>
    <w:div w:id="949825795">
      <w:bodyDiv w:val="1"/>
      <w:marLeft w:val="0"/>
      <w:marRight w:val="0"/>
      <w:marTop w:val="0"/>
      <w:marBottom w:val="0"/>
      <w:divBdr>
        <w:top w:val="none" w:sz="0" w:space="0" w:color="auto"/>
        <w:left w:val="none" w:sz="0" w:space="0" w:color="auto"/>
        <w:bottom w:val="none" w:sz="0" w:space="0" w:color="auto"/>
        <w:right w:val="none" w:sz="0" w:space="0" w:color="auto"/>
      </w:divBdr>
    </w:div>
    <w:div w:id="1069379220">
      <w:bodyDiv w:val="1"/>
      <w:marLeft w:val="0"/>
      <w:marRight w:val="0"/>
      <w:marTop w:val="0"/>
      <w:marBottom w:val="0"/>
      <w:divBdr>
        <w:top w:val="none" w:sz="0" w:space="0" w:color="auto"/>
        <w:left w:val="none" w:sz="0" w:space="0" w:color="auto"/>
        <w:bottom w:val="none" w:sz="0" w:space="0" w:color="auto"/>
        <w:right w:val="none" w:sz="0" w:space="0" w:color="auto"/>
      </w:divBdr>
    </w:div>
    <w:div w:id="1165442100">
      <w:bodyDiv w:val="1"/>
      <w:marLeft w:val="0"/>
      <w:marRight w:val="0"/>
      <w:marTop w:val="0"/>
      <w:marBottom w:val="0"/>
      <w:divBdr>
        <w:top w:val="none" w:sz="0" w:space="0" w:color="auto"/>
        <w:left w:val="none" w:sz="0" w:space="0" w:color="auto"/>
        <w:bottom w:val="none" w:sz="0" w:space="0" w:color="auto"/>
        <w:right w:val="none" w:sz="0" w:space="0" w:color="auto"/>
      </w:divBdr>
    </w:div>
    <w:div w:id="1321805775">
      <w:bodyDiv w:val="1"/>
      <w:marLeft w:val="0"/>
      <w:marRight w:val="0"/>
      <w:marTop w:val="0"/>
      <w:marBottom w:val="0"/>
      <w:divBdr>
        <w:top w:val="none" w:sz="0" w:space="0" w:color="auto"/>
        <w:left w:val="none" w:sz="0" w:space="0" w:color="auto"/>
        <w:bottom w:val="none" w:sz="0" w:space="0" w:color="auto"/>
        <w:right w:val="none" w:sz="0" w:space="0" w:color="auto"/>
      </w:divBdr>
    </w:div>
    <w:div w:id="1322152410">
      <w:bodyDiv w:val="1"/>
      <w:marLeft w:val="0"/>
      <w:marRight w:val="0"/>
      <w:marTop w:val="0"/>
      <w:marBottom w:val="0"/>
      <w:divBdr>
        <w:top w:val="none" w:sz="0" w:space="0" w:color="auto"/>
        <w:left w:val="none" w:sz="0" w:space="0" w:color="auto"/>
        <w:bottom w:val="none" w:sz="0" w:space="0" w:color="auto"/>
        <w:right w:val="none" w:sz="0" w:space="0" w:color="auto"/>
      </w:divBdr>
    </w:div>
    <w:div w:id="1372806330">
      <w:bodyDiv w:val="1"/>
      <w:marLeft w:val="0"/>
      <w:marRight w:val="0"/>
      <w:marTop w:val="0"/>
      <w:marBottom w:val="0"/>
      <w:divBdr>
        <w:top w:val="none" w:sz="0" w:space="0" w:color="auto"/>
        <w:left w:val="none" w:sz="0" w:space="0" w:color="auto"/>
        <w:bottom w:val="none" w:sz="0" w:space="0" w:color="auto"/>
        <w:right w:val="none" w:sz="0" w:space="0" w:color="auto"/>
      </w:divBdr>
    </w:div>
    <w:div w:id="1382560589">
      <w:bodyDiv w:val="1"/>
      <w:marLeft w:val="0"/>
      <w:marRight w:val="0"/>
      <w:marTop w:val="0"/>
      <w:marBottom w:val="0"/>
      <w:divBdr>
        <w:top w:val="none" w:sz="0" w:space="0" w:color="auto"/>
        <w:left w:val="none" w:sz="0" w:space="0" w:color="auto"/>
        <w:bottom w:val="none" w:sz="0" w:space="0" w:color="auto"/>
        <w:right w:val="none" w:sz="0" w:space="0" w:color="auto"/>
      </w:divBdr>
    </w:div>
    <w:div w:id="1421290533">
      <w:bodyDiv w:val="1"/>
      <w:marLeft w:val="0"/>
      <w:marRight w:val="0"/>
      <w:marTop w:val="0"/>
      <w:marBottom w:val="0"/>
      <w:divBdr>
        <w:top w:val="none" w:sz="0" w:space="0" w:color="auto"/>
        <w:left w:val="none" w:sz="0" w:space="0" w:color="auto"/>
        <w:bottom w:val="none" w:sz="0" w:space="0" w:color="auto"/>
        <w:right w:val="none" w:sz="0" w:space="0" w:color="auto"/>
      </w:divBdr>
    </w:div>
    <w:div w:id="1454861564">
      <w:bodyDiv w:val="1"/>
      <w:marLeft w:val="0"/>
      <w:marRight w:val="0"/>
      <w:marTop w:val="0"/>
      <w:marBottom w:val="0"/>
      <w:divBdr>
        <w:top w:val="none" w:sz="0" w:space="0" w:color="auto"/>
        <w:left w:val="none" w:sz="0" w:space="0" w:color="auto"/>
        <w:bottom w:val="none" w:sz="0" w:space="0" w:color="auto"/>
        <w:right w:val="none" w:sz="0" w:space="0" w:color="auto"/>
      </w:divBdr>
    </w:div>
    <w:div w:id="1601181864">
      <w:bodyDiv w:val="1"/>
      <w:marLeft w:val="0"/>
      <w:marRight w:val="0"/>
      <w:marTop w:val="0"/>
      <w:marBottom w:val="0"/>
      <w:divBdr>
        <w:top w:val="none" w:sz="0" w:space="0" w:color="auto"/>
        <w:left w:val="none" w:sz="0" w:space="0" w:color="auto"/>
        <w:bottom w:val="none" w:sz="0" w:space="0" w:color="auto"/>
        <w:right w:val="none" w:sz="0" w:space="0" w:color="auto"/>
      </w:divBdr>
    </w:div>
    <w:div w:id="1648972692">
      <w:bodyDiv w:val="1"/>
      <w:marLeft w:val="0"/>
      <w:marRight w:val="0"/>
      <w:marTop w:val="0"/>
      <w:marBottom w:val="0"/>
      <w:divBdr>
        <w:top w:val="none" w:sz="0" w:space="0" w:color="auto"/>
        <w:left w:val="none" w:sz="0" w:space="0" w:color="auto"/>
        <w:bottom w:val="none" w:sz="0" w:space="0" w:color="auto"/>
        <w:right w:val="none" w:sz="0" w:space="0" w:color="auto"/>
      </w:divBdr>
    </w:div>
    <w:div w:id="1682391777">
      <w:bodyDiv w:val="1"/>
      <w:marLeft w:val="0"/>
      <w:marRight w:val="0"/>
      <w:marTop w:val="0"/>
      <w:marBottom w:val="0"/>
      <w:divBdr>
        <w:top w:val="none" w:sz="0" w:space="0" w:color="auto"/>
        <w:left w:val="none" w:sz="0" w:space="0" w:color="auto"/>
        <w:bottom w:val="none" w:sz="0" w:space="0" w:color="auto"/>
        <w:right w:val="none" w:sz="0" w:space="0" w:color="auto"/>
      </w:divBdr>
    </w:div>
    <w:div w:id="1696153820">
      <w:bodyDiv w:val="1"/>
      <w:marLeft w:val="0"/>
      <w:marRight w:val="0"/>
      <w:marTop w:val="0"/>
      <w:marBottom w:val="0"/>
      <w:divBdr>
        <w:top w:val="none" w:sz="0" w:space="0" w:color="auto"/>
        <w:left w:val="none" w:sz="0" w:space="0" w:color="auto"/>
        <w:bottom w:val="none" w:sz="0" w:space="0" w:color="auto"/>
        <w:right w:val="none" w:sz="0" w:space="0" w:color="auto"/>
      </w:divBdr>
    </w:div>
    <w:div w:id="1712612146">
      <w:bodyDiv w:val="1"/>
      <w:marLeft w:val="0"/>
      <w:marRight w:val="0"/>
      <w:marTop w:val="0"/>
      <w:marBottom w:val="0"/>
      <w:divBdr>
        <w:top w:val="none" w:sz="0" w:space="0" w:color="auto"/>
        <w:left w:val="none" w:sz="0" w:space="0" w:color="auto"/>
        <w:bottom w:val="none" w:sz="0" w:space="0" w:color="auto"/>
        <w:right w:val="none" w:sz="0" w:space="0" w:color="auto"/>
      </w:divBdr>
    </w:div>
    <w:div w:id="1716662641">
      <w:bodyDiv w:val="1"/>
      <w:marLeft w:val="0"/>
      <w:marRight w:val="0"/>
      <w:marTop w:val="0"/>
      <w:marBottom w:val="0"/>
      <w:divBdr>
        <w:top w:val="none" w:sz="0" w:space="0" w:color="auto"/>
        <w:left w:val="none" w:sz="0" w:space="0" w:color="auto"/>
        <w:bottom w:val="none" w:sz="0" w:space="0" w:color="auto"/>
        <w:right w:val="none" w:sz="0" w:space="0" w:color="auto"/>
      </w:divBdr>
    </w:div>
    <w:div w:id="1839684953">
      <w:bodyDiv w:val="1"/>
      <w:marLeft w:val="0"/>
      <w:marRight w:val="0"/>
      <w:marTop w:val="0"/>
      <w:marBottom w:val="0"/>
      <w:divBdr>
        <w:top w:val="none" w:sz="0" w:space="0" w:color="auto"/>
        <w:left w:val="none" w:sz="0" w:space="0" w:color="auto"/>
        <w:bottom w:val="none" w:sz="0" w:space="0" w:color="auto"/>
        <w:right w:val="none" w:sz="0" w:space="0" w:color="auto"/>
      </w:divBdr>
    </w:div>
    <w:div w:id="1843618168">
      <w:bodyDiv w:val="1"/>
      <w:marLeft w:val="0"/>
      <w:marRight w:val="0"/>
      <w:marTop w:val="0"/>
      <w:marBottom w:val="0"/>
      <w:divBdr>
        <w:top w:val="none" w:sz="0" w:space="0" w:color="auto"/>
        <w:left w:val="none" w:sz="0" w:space="0" w:color="auto"/>
        <w:bottom w:val="none" w:sz="0" w:space="0" w:color="auto"/>
        <w:right w:val="none" w:sz="0" w:space="0" w:color="auto"/>
      </w:divBdr>
    </w:div>
    <w:div w:id="1868179355">
      <w:bodyDiv w:val="1"/>
      <w:marLeft w:val="0"/>
      <w:marRight w:val="0"/>
      <w:marTop w:val="0"/>
      <w:marBottom w:val="0"/>
      <w:divBdr>
        <w:top w:val="none" w:sz="0" w:space="0" w:color="auto"/>
        <w:left w:val="none" w:sz="0" w:space="0" w:color="auto"/>
        <w:bottom w:val="none" w:sz="0" w:space="0" w:color="auto"/>
        <w:right w:val="none" w:sz="0" w:space="0" w:color="auto"/>
      </w:divBdr>
    </w:div>
    <w:div w:id="1890803757">
      <w:bodyDiv w:val="1"/>
      <w:marLeft w:val="0"/>
      <w:marRight w:val="0"/>
      <w:marTop w:val="0"/>
      <w:marBottom w:val="0"/>
      <w:divBdr>
        <w:top w:val="none" w:sz="0" w:space="0" w:color="auto"/>
        <w:left w:val="none" w:sz="0" w:space="0" w:color="auto"/>
        <w:bottom w:val="none" w:sz="0" w:space="0" w:color="auto"/>
        <w:right w:val="none" w:sz="0" w:space="0" w:color="auto"/>
      </w:divBdr>
    </w:div>
    <w:div w:id="1895772813">
      <w:bodyDiv w:val="1"/>
      <w:marLeft w:val="0"/>
      <w:marRight w:val="0"/>
      <w:marTop w:val="0"/>
      <w:marBottom w:val="0"/>
      <w:divBdr>
        <w:top w:val="none" w:sz="0" w:space="0" w:color="auto"/>
        <w:left w:val="none" w:sz="0" w:space="0" w:color="auto"/>
        <w:bottom w:val="none" w:sz="0" w:space="0" w:color="auto"/>
        <w:right w:val="none" w:sz="0" w:space="0" w:color="auto"/>
      </w:divBdr>
    </w:div>
    <w:div w:id="1899852017">
      <w:bodyDiv w:val="1"/>
      <w:marLeft w:val="0"/>
      <w:marRight w:val="0"/>
      <w:marTop w:val="0"/>
      <w:marBottom w:val="0"/>
      <w:divBdr>
        <w:top w:val="none" w:sz="0" w:space="0" w:color="auto"/>
        <w:left w:val="none" w:sz="0" w:space="0" w:color="auto"/>
        <w:bottom w:val="none" w:sz="0" w:space="0" w:color="auto"/>
        <w:right w:val="none" w:sz="0" w:space="0" w:color="auto"/>
      </w:divBdr>
    </w:div>
    <w:div w:id="1914048806">
      <w:bodyDiv w:val="1"/>
      <w:marLeft w:val="0"/>
      <w:marRight w:val="0"/>
      <w:marTop w:val="0"/>
      <w:marBottom w:val="0"/>
      <w:divBdr>
        <w:top w:val="none" w:sz="0" w:space="0" w:color="auto"/>
        <w:left w:val="none" w:sz="0" w:space="0" w:color="auto"/>
        <w:bottom w:val="none" w:sz="0" w:space="0" w:color="auto"/>
        <w:right w:val="none" w:sz="0" w:space="0" w:color="auto"/>
      </w:divBdr>
    </w:div>
    <w:div w:id="200593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D0EC3-0FA6-44D5-9860-9199B15D7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0</TotalTime>
  <Pages>1</Pages>
  <Words>277</Words>
  <Characters>1581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1855</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dc:description/>
  <cp:lastModifiedBy>Hp</cp:lastModifiedBy>
  <cp:revision>2</cp:revision>
  <cp:lastPrinted>2020-11-14T10:05:00Z</cp:lastPrinted>
  <dcterms:created xsi:type="dcterms:W3CDTF">2021-08-18T21:29:00Z</dcterms:created>
  <dcterms:modified xsi:type="dcterms:W3CDTF">2021-08-18T21:29:00Z</dcterms:modified>
</cp:coreProperties>
</file>